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68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4856"/>
        <w:gridCol w:w="445"/>
        <w:gridCol w:w="4806"/>
        <w:gridCol w:w="183"/>
        <w:gridCol w:w="258"/>
        <w:gridCol w:w="183"/>
        <w:gridCol w:w="4693"/>
        <w:gridCol w:w="183"/>
      </w:tblGrid>
      <w:tr w:rsidR="00CC0A8F" w:rsidRPr="00683D8C" w:rsidTr="00CB595F">
        <w:trPr>
          <w:trHeight w:val="4082"/>
          <w:jc w:val="center"/>
        </w:trPr>
        <w:tc>
          <w:tcPr>
            <w:tcW w:w="4855" w:type="dxa"/>
            <w:vMerge w:val="restart"/>
            <w:tcBorders>
              <w:bottom w:val="nil"/>
            </w:tcBorders>
          </w:tcPr>
          <w:p w:rsidR="007F6193" w:rsidRDefault="007F6193" w:rsidP="007F6193">
            <w:pPr>
              <w:pStyle w:val="1"/>
              <w:spacing w:after="0"/>
              <w:jc w:val="center"/>
              <w:rPr>
                <w:rFonts w:ascii="Times New Roman" w:hAnsi="Times New Roman" w:cs="Times New Roman"/>
                <w:b w:val="0"/>
                <w:sz w:val="24"/>
              </w:rPr>
            </w:pPr>
            <w:bookmarkStart w:id="0" w:name="_Hlk514276837"/>
            <w:r w:rsidRPr="00C70681">
              <w:rPr>
                <w:rFonts w:hint="cs"/>
                <w:color w:val="36937C" w:themeColor="accent2" w:themeShade="BF"/>
              </w:rPr>
              <w:t>Цель</w:t>
            </w:r>
            <w:r w:rsidRPr="00C70681">
              <w:rPr>
                <w:color w:val="36937C" w:themeColor="accent2" w:themeShade="BF"/>
              </w:rPr>
              <w:t xml:space="preserve"> </w:t>
            </w:r>
            <w:r w:rsidRPr="00C70681">
              <w:rPr>
                <w:rFonts w:hint="cs"/>
                <w:color w:val="36937C" w:themeColor="accent2" w:themeShade="BF"/>
              </w:rPr>
              <w:t>воспитания</w:t>
            </w:r>
            <w:r w:rsidRPr="00C70681">
              <w:rPr>
                <w:color w:val="36937C" w:themeColor="accent2" w:themeShade="BF"/>
              </w:rPr>
              <w:t xml:space="preserve"> </w:t>
            </w:r>
            <w:r w:rsidRPr="00C70681">
              <w:rPr>
                <w:rFonts w:hint="cs"/>
                <w:color w:val="36937C" w:themeColor="accent2" w:themeShade="BF"/>
              </w:rPr>
              <w:t>ребёнка</w:t>
            </w:r>
            <w:r w:rsidRPr="00C70681">
              <w:rPr>
                <w:b w:val="0"/>
                <w:color w:val="36937C" w:themeColor="accent2" w:themeShade="BF"/>
              </w:rPr>
              <w:t xml:space="preserve"> </w:t>
            </w:r>
            <w:r w:rsidRPr="007F6193">
              <w:rPr>
                <w:rFonts w:ascii="Times New Roman" w:hAnsi="Times New Roman" w:cs="Times New Roman"/>
                <w:b w:val="0"/>
                <w:sz w:val="24"/>
              </w:rPr>
              <w:t>–</w:t>
            </w:r>
          </w:p>
          <w:p w:rsidR="007F6193" w:rsidRPr="0049635C" w:rsidRDefault="007F6193" w:rsidP="0049635C">
            <w:pPr>
              <w:pStyle w:val="1"/>
              <w:spacing w:after="0"/>
              <w:jc w:val="both"/>
              <w:rPr>
                <w:rFonts w:ascii="Times New Roman" w:hAnsi="Times New Roman" w:cs="Times New Roman"/>
                <w:b w:val="0"/>
                <w:color w:val="000000" w:themeColor="text1"/>
                <w:sz w:val="22"/>
              </w:rPr>
            </w:pPr>
            <w:proofErr w:type="gramStart"/>
            <w:r w:rsidRPr="0049635C">
              <w:rPr>
                <w:rFonts w:ascii="Times New Roman" w:hAnsi="Times New Roman" w:cs="Times New Roman"/>
                <w:b w:val="0"/>
                <w:color w:val="000000" w:themeColor="text1"/>
                <w:sz w:val="22"/>
              </w:rPr>
              <w:t>это</w:t>
            </w:r>
            <w:proofErr w:type="gramEnd"/>
            <w:r w:rsidRPr="0049635C">
              <w:rPr>
                <w:rFonts w:ascii="Times New Roman" w:hAnsi="Times New Roman" w:cs="Times New Roman"/>
                <w:b w:val="0"/>
                <w:color w:val="000000" w:themeColor="text1"/>
                <w:sz w:val="22"/>
              </w:rPr>
              <w:t xml:space="preserve"> </w:t>
            </w:r>
            <w:r w:rsidRPr="0049635C">
              <w:rPr>
                <w:rFonts w:ascii="Times New Roman" w:hAnsi="Times New Roman" w:cs="Times New Roman"/>
                <w:b w:val="0"/>
                <w:color w:val="000000" w:themeColor="text1"/>
                <w:sz w:val="22"/>
              </w:rPr>
              <w:t>счастливая, полноценная, творческая, полезная людям, а значит нравственно богатая, жизнь этого ребёнка.</w:t>
            </w:r>
          </w:p>
          <w:p w:rsidR="007F6193" w:rsidRPr="007F6193" w:rsidRDefault="007F6193" w:rsidP="0049635C">
            <w:pPr>
              <w:spacing w:after="0"/>
            </w:pPr>
          </w:p>
          <w:p w:rsidR="00B67824" w:rsidRPr="00C70681" w:rsidRDefault="00CB595F" w:rsidP="0049635C">
            <w:pPr>
              <w:pStyle w:val="1"/>
              <w:spacing w:after="0"/>
              <w:jc w:val="center"/>
              <w:rPr>
                <w:rStyle w:val="10"/>
                <w:b/>
                <w:color w:val="FFC000"/>
              </w:rPr>
            </w:pPr>
            <w:r w:rsidRPr="00C70681">
              <w:rPr>
                <w:color w:val="FFC000"/>
              </w:rPr>
              <w:t>Задачи в формировании у детей нравственного поведения:</w:t>
            </w:r>
          </w:p>
          <w:p w:rsidR="00C70681" w:rsidRPr="007F6193" w:rsidRDefault="00C70681" w:rsidP="00C70681">
            <w:pPr>
              <w:pStyle w:val="af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27" w:firstLine="142"/>
              <w:jc w:val="both"/>
              <w:rPr>
                <w:color w:val="363636"/>
                <w:sz w:val="22"/>
              </w:rPr>
            </w:pPr>
            <w:proofErr w:type="gramStart"/>
            <w:r w:rsidRPr="007F6193">
              <w:rPr>
                <w:color w:val="363636"/>
                <w:sz w:val="22"/>
              </w:rPr>
              <w:t>формирование</w:t>
            </w:r>
            <w:proofErr w:type="gramEnd"/>
            <w:r w:rsidRPr="007F6193">
              <w:rPr>
                <w:color w:val="363636"/>
                <w:sz w:val="22"/>
              </w:rPr>
              <w:t xml:space="preserve"> культуры поведения, воспитывать их дома, в детском саду, и общественных местах, соблюдая общепринятые нормы;</w:t>
            </w:r>
          </w:p>
          <w:p w:rsidR="00C70681" w:rsidRPr="007F6193" w:rsidRDefault="00C70681" w:rsidP="00C70681">
            <w:pPr>
              <w:pStyle w:val="af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27" w:firstLine="65"/>
              <w:jc w:val="both"/>
              <w:rPr>
                <w:color w:val="363636"/>
                <w:sz w:val="22"/>
              </w:rPr>
            </w:pPr>
            <w:proofErr w:type="gramStart"/>
            <w:r w:rsidRPr="007F6193">
              <w:rPr>
                <w:color w:val="363636"/>
                <w:sz w:val="22"/>
              </w:rPr>
              <w:t>учить</w:t>
            </w:r>
            <w:proofErr w:type="gramEnd"/>
            <w:r w:rsidRPr="007F6193">
              <w:rPr>
                <w:color w:val="363636"/>
                <w:sz w:val="22"/>
              </w:rPr>
              <w:t xml:space="preserve"> уважительно относиться к окружающим, считаться с их делами, интересами, удобствами;</w:t>
            </w:r>
          </w:p>
          <w:p w:rsidR="00C70681" w:rsidRPr="007F6193" w:rsidRDefault="00C70681" w:rsidP="00C70681">
            <w:pPr>
              <w:pStyle w:val="af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27" w:firstLine="65"/>
              <w:jc w:val="both"/>
              <w:rPr>
                <w:color w:val="363636"/>
                <w:sz w:val="22"/>
              </w:rPr>
            </w:pPr>
            <w:proofErr w:type="gramStart"/>
            <w:r w:rsidRPr="007F6193">
              <w:rPr>
                <w:color w:val="363636"/>
                <w:sz w:val="22"/>
              </w:rPr>
              <w:t>воспитывать</w:t>
            </w:r>
            <w:proofErr w:type="gramEnd"/>
            <w:r w:rsidRPr="007F6193">
              <w:rPr>
                <w:color w:val="363636"/>
                <w:sz w:val="22"/>
              </w:rPr>
              <w:t xml:space="preserve"> культуру общения с взрослыми и сверстниками, выражающиеся в общительности, сдержанности, деликатности, скромности, чуткости, умении считаться с интересами большинства;</w:t>
            </w:r>
          </w:p>
          <w:p w:rsidR="00C70681" w:rsidRPr="007F6193" w:rsidRDefault="00C70681" w:rsidP="00C70681">
            <w:pPr>
              <w:pStyle w:val="af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27" w:firstLine="65"/>
              <w:jc w:val="both"/>
              <w:rPr>
                <w:color w:val="363636"/>
                <w:sz w:val="22"/>
              </w:rPr>
            </w:pPr>
            <w:proofErr w:type="gramStart"/>
            <w:r w:rsidRPr="007F6193">
              <w:rPr>
                <w:color w:val="363636"/>
                <w:sz w:val="22"/>
              </w:rPr>
              <w:t>воспитывать</w:t>
            </w:r>
            <w:proofErr w:type="gramEnd"/>
            <w:r w:rsidRPr="007F6193">
              <w:rPr>
                <w:color w:val="363636"/>
                <w:sz w:val="22"/>
              </w:rPr>
              <w:t xml:space="preserve"> культуру деятельности (умение</w:t>
            </w:r>
            <w:r w:rsidRPr="007F6193">
              <w:rPr>
                <w:color w:val="363636"/>
                <w:sz w:val="22"/>
              </w:rPr>
              <w:t xml:space="preserve"> обращаться с игрушками</w:t>
            </w:r>
            <w:r w:rsidRPr="007F6193">
              <w:rPr>
                <w:color w:val="363636"/>
                <w:sz w:val="22"/>
              </w:rPr>
              <w:t>, личными вещами, уметь договариваться с детьми и т.д.);</w:t>
            </w:r>
          </w:p>
          <w:p w:rsidR="00C70681" w:rsidRPr="007F6193" w:rsidRDefault="00C70681" w:rsidP="00C70681">
            <w:pPr>
              <w:pStyle w:val="af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27" w:firstLine="65"/>
              <w:jc w:val="both"/>
              <w:rPr>
                <w:color w:val="363636"/>
                <w:sz w:val="22"/>
              </w:rPr>
            </w:pPr>
            <w:proofErr w:type="gramStart"/>
            <w:r w:rsidRPr="007F6193">
              <w:rPr>
                <w:color w:val="363636"/>
                <w:sz w:val="22"/>
              </w:rPr>
              <w:t>вырабатывать</w:t>
            </w:r>
            <w:proofErr w:type="gramEnd"/>
            <w:r w:rsidRPr="007F6193">
              <w:rPr>
                <w:color w:val="363636"/>
                <w:sz w:val="22"/>
              </w:rPr>
              <w:t xml:space="preserve"> у ребёнка элементарные навыки организации своего свободного времени в соответствии с установленным распорядком жизни в детском саду и в семье;</w:t>
            </w:r>
          </w:p>
          <w:p w:rsidR="007D43B3" w:rsidRPr="007F6193" w:rsidRDefault="00C70681" w:rsidP="00990E76">
            <w:pPr>
              <w:pStyle w:val="af4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/>
              <w:ind w:left="27" w:firstLine="65"/>
              <w:jc w:val="both"/>
              <w:rPr>
                <w:color w:val="363636"/>
                <w:sz w:val="22"/>
              </w:rPr>
            </w:pPr>
            <w:proofErr w:type="gramStart"/>
            <w:r w:rsidRPr="007F6193">
              <w:rPr>
                <w:color w:val="363636"/>
                <w:sz w:val="22"/>
              </w:rPr>
              <w:t>формировать</w:t>
            </w:r>
            <w:proofErr w:type="gramEnd"/>
            <w:r w:rsidRPr="007F6193">
              <w:rPr>
                <w:color w:val="363636"/>
                <w:sz w:val="22"/>
              </w:rPr>
              <w:t xml:space="preserve"> у ребёнка разумные потребности и воспитывать чувство долга.</w:t>
            </w:r>
          </w:p>
          <w:p w:rsidR="007F6193" w:rsidRPr="007F6193" w:rsidRDefault="007F6193" w:rsidP="007F6193">
            <w:pPr>
              <w:pStyle w:val="af4"/>
              <w:shd w:val="clear" w:color="auto" w:fill="FFFFFF"/>
              <w:spacing w:before="0" w:beforeAutospacing="0" w:after="0" w:afterAutospacing="0"/>
              <w:ind w:left="92"/>
              <w:jc w:val="both"/>
              <w:rPr>
                <w:rFonts w:ascii="Tahoma" w:hAnsi="Tahoma" w:cs="Tahoma"/>
                <w:color w:val="363636"/>
                <w:sz w:val="21"/>
                <w:szCs w:val="21"/>
              </w:rPr>
            </w:pPr>
          </w:p>
          <w:p w:rsidR="007F6193" w:rsidRPr="007F6193" w:rsidRDefault="007F6193" w:rsidP="007F6193">
            <w:pPr>
              <w:pStyle w:val="1"/>
              <w:jc w:val="center"/>
              <w:rPr>
                <w:rFonts w:cs="Times New Roman"/>
                <w:color w:val="0779CC" w:themeColor="background2" w:themeShade="80"/>
                <w:szCs w:val="21"/>
                <w:shd w:val="clear" w:color="auto" w:fill="FFFFFF"/>
              </w:rPr>
            </w:pPr>
            <w:r w:rsidRPr="007F6193">
              <w:rPr>
                <w:rFonts w:cs="Times New Roman"/>
                <w:color w:val="0779CC" w:themeColor="background2" w:themeShade="80"/>
                <w:szCs w:val="21"/>
                <w:shd w:val="clear" w:color="auto" w:fill="FFFFFF"/>
              </w:rPr>
              <w:t>Средства нравственного в</w:t>
            </w:r>
            <w:r w:rsidRPr="007F6193">
              <w:rPr>
                <w:rFonts w:cs="Times New Roman"/>
                <w:color w:val="0779CC" w:themeColor="background2" w:themeShade="80"/>
                <w:szCs w:val="21"/>
                <w:shd w:val="clear" w:color="auto" w:fill="FFFFFF"/>
              </w:rPr>
              <w:t>оспитания в дошкольном возрасте</w:t>
            </w:r>
          </w:p>
          <w:p w:rsidR="007F6193" w:rsidRPr="007F6193" w:rsidRDefault="007F6193" w:rsidP="007F6193">
            <w:pPr>
              <w:pStyle w:val="1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color w:val="383838"/>
                <w:sz w:val="22"/>
                <w:shd w:val="clear" w:color="auto" w:fill="FFFFFF"/>
              </w:rPr>
              <w:t>игра</w:t>
            </w:r>
            <w:proofErr w:type="gramEnd"/>
          </w:p>
          <w:p w:rsidR="007F6193" w:rsidRPr="007F6193" w:rsidRDefault="007F6193" w:rsidP="007F6193">
            <w:pPr>
              <w:pStyle w:val="1"/>
              <w:numPr>
                <w:ilvl w:val="0"/>
                <w:numId w:val="9"/>
              </w:numPr>
              <w:spacing w:after="0"/>
              <w:rPr>
                <w:rFonts w:ascii="Times New Roman" w:hAnsi="Times New Roman" w:cs="Times New Roman"/>
                <w:sz w:val="22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color w:val="383838"/>
                <w:sz w:val="22"/>
                <w:shd w:val="clear" w:color="auto" w:fill="FFFFFF"/>
              </w:rPr>
              <w:t>сказка</w:t>
            </w:r>
            <w:proofErr w:type="gramEnd"/>
          </w:p>
          <w:p w:rsidR="007D43B3" w:rsidRPr="007F6193" w:rsidRDefault="007F6193" w:rsidP="007F6193">
            <w:pPr>
              <w:pStyle w:val="1"/>
              <w:numPr>
                <w:ilvl w:val="0"/>
                <w:numId w:val="9"/>
              </w:numPr>
              <w:spacing w:after="0"/>
              <w:rPr>
                <w:rStyle w:val="10"/>
                <w:rFonts w:ascii="Times New Roman" w:hAnsi="Times New Roman" w:cs="Times New Roman"/>
                <w:b/>
                <w:sz w:val="22"/>
              </w:rPr>
            </w:pPr>
            <w:proofErr w:type="gramStart"/>
            <w:r w:rsidRPr="007F6193">
              <w:rPr>
                <w:rFonts w:ascii="Times New Roman" w:hAnsi="Times New Roman" w:cs="Times New Roman"/>
                <w:b w:val="0"/>
                <w:color w:val="383838"/>
                <w:sz w:val="22"/>
                <w:shd w:val="clear" w:color="auto" w:fill="FFFFFF"/>
              </w:rPr>
              <w:t>диалог</w:t>
            </w:r>
            <w:proofErr w:type="gramEnd"/>
          </w:p>
          <w:bookmarkEnd w:id="0"/>
          <w:p w:rsidR="00CC0A8F" w:rsidRPr="00683D8C" w:rsidRDefault="00CC0A8F" w:rsidP="00C70681"/>
        </w:tc>
        <w:tc>
          <w:tcPr>
            <w:tcW w:w="445" w:type="dxa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989" w:type="dxa"/>
            <w:gridSpan w:val="2"/>
            <w:tcBorders>
              <w:bottom w:val="nil"/>
            </w:tcBorders>
          </w:tcPr>
          <w:p w:rsidR="00206405" w:rsidRPr="00CB595F" w:rsidRDefault="00C72A09" w:rsidP="00905B90">
            <w:pPr>
              <w:pStyle w:val="2"/>
              <w:spacing w:after="0"/>
              <w:jc w:val="center"/>
              <w:rPr>
                <w:rStyle w:val="20"/>
                <w:b/>
                <w:color w:val="C00000"/>
              </w:rPr>
            </w:pPr>
            <w:r w:rsidRPr="00CB595F">
              <w:rPr>
                <w:bCs/>
                <w:color w:val="C00000"/>
              </w:rPr>
              <w:t>«Нравственное воспитание дошкольника в семье»</w:t>
            </w:r>
          </w:p>
          <w:p w:rsidR="00CC0A8F" w:rsidRDefault="00CB595F" w:rsidP="00905B90">
            <w:pPr>
              <w:pStyle w:val="ad"/>
              <w:spacing w:after="0"/>
              <w:rPr>
                <w:rFonts w:ascii="Times New Roman" w:hAnsi="Times New Roman" w:cs="Times New Roman"/>
                <w:color w:val="002060"/>
                <w:sz w:val="22"/>
              </w:rPr>
            </w:pPr>
            <w:r w:rsidRPr="0049635C">
              <w:rPr>
                <w:rFonts w:ascii="Times New Roman" w:hAnsi="Times New Roman" w:cs="Times New Roman"/>
                <w:b/>
                <w:color w:val="002060"/>
                <w:sz w:val="22"/>
              </w:rPr>
              <w:t>Нравственное воспитание</w:t>
            </w:r>
            <w:r w:rsidRPr="00CB595F">
              <w:rPr>
                <w:rFonts w:ascii="Times New Roman" w:hAnsi="Times New Roman" w:cs="Times New Roman"/>
                <w:color w:val="002060"/>
                <w:sz w:val="22"/>
              </w:rPr>
              <w:t xml:space="preserve"> - формирование понятий, суждений, чувств и убеждений, навыков и привычек поведения, соответствующих нормам общества. Раньше говорили проще: "воспитание нравов", отсюда и название.</w:t>
            </w:r>
          </w:p>
          <w:p w:rsidR="00905B90" w:rsidRPr="00CB595F" w:rsidRDefault="00905B90" w:rsidP="00905B90">
            <w:pPr>
              <w:pStyle w:val="ad"/>
              <w:spacing w:after="0"/>
              <w:rPr>
                <w:rFonts w:ascii="Times New Roman" w:hAnsi="Times New Roman" w:cs="Times New Roman"/>
                <w:color w:val="002060"/>
                <w:sz w:val="22"/>
              </w:rPr>
            </w:pPr>
          </w:p>
          <w:p w:rsidR="00CB595F" w:rsidRPr="00683D8C" w:rsidRDefault="00CB595F" w:rsidP="00905B90">
            <w:pPr>
              <w:pStyle w:val="ad"/>
              <w:spacing w:after="0"/>
            </w:pPr>
            <w:r w:rsidRPr="00CB595F">
              <w:rPr>
                <w:rFonts w:ascii="Times New Roman" w:hAnsi="Times New Roman" w:cs="Times New Roman"/>
                <w:color w:val="002060"/>
                <w:sz w:val="22"/>
              </w:rPr>
              <w:t>Нравственное воспитание дошкольников осуществляется</w:t>
            </w:r>
            <w:r w:rsidR="000036D5">
              <w:rPr>
                <w:rFonts w:ascii="Times New Roman" w:hAnsi="Times New Roman" w:cs="Times New Roman"/>
                <w:color w:val="002060"/>
                <w:sz w:val="22"/>
              </w:rPr>
              <w:t xml:space="preserve"> с самого рождения</w:t>
            </w:r>
            <w:r w:rsidRPr="00CB595F">
              <w:rPr>
                <w:rFonts w:ascii="Times New Roman" w:hAnsi="Times New Roman" w:cs="Times New Roman"/>
                <w:color w:val="002060"/>
                <w:sz w:val="22"/>
              </w:rPr>
              <w:t xml:space="preserve"> в самых различных сферах их жизни и деятельности. Ребенок испытывает нравственное влияние в семье, в кругу сверстников, на улице. Часто это влияние не бывает </w:t>
            </w:r>
            <w:bookmarkStart w:id="1" w:name="_GoBack"/>
            <w:bookmarkEnd w:id="1"/>
            <w:r w:rsidRPr="00CB595F">
              <w:rPr>
                <w:rFonts w:ascii="Times New Roman" w:hAnsi="Times New Roman" w:cs="Times New Roman"/>
                <w:color w:val="002060"/>
                <w:sz w:val="22"/>
              </w:rPr>
              <w:t>адекватным требованиям морали.</w:t>
            </w:r>
          </w:p>
        </w:tc>
        <w:tc>
          <w:tcPr>
            <w:tcW w:w="441" w:type="dxa"/>
            <w:gridSpan w:val="2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876" w:type="dxa"/>
            <w:gridSpan w:val="2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</w:tr>
      <w:tr w:rsidR="00CC0A8F" w:rsidRPr="00683D8C" w:rsidTr="00CB595F">
        <w:trPr>
          <w:gridAfter w:val="1"/>
          <w:wAfter w:w="183" w:type="dxa"/>
          <w:trHeight w:val="462"/>
          <w:jc w:val="center"/>
        </w:trPr>
        <w:tc>
          <w:tcPr>
            <w:tcW w:w="4855" w:type="dxa"/>
            <w:vMerge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806" w:type="dxa"/>
          </w:tcPr>
          <w:p w:rsidR="00CC0A8F" w:rsidRPr="00683D8C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441" w:type="dxa"/>
            <w:gridSpan w:val="2"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876" w:type="dxa"/>
            <w:gridSpan w:val="2"/>
            <w:vMerge w:val="restart"/>
          </w:tcPr>
          <w:p w:rsidR="00CC0A8F" w:rsidRPr="00683D8C" w:rsidRDefault="00CC0A8F" w:rsidP="005F0F31">
            <w:pPr>
              <w:rPr>
                <w:sz w:val="21"/>
              </w:rPr>
            </w:pPr>
          </w:p>
        </w:tc>
      </w:tr>
      <w:tr w:rsidR="00CC0A8F" w:rsidRPr="00683D8C" w:rsidTr="00CB595F">
        <w:trPr>
          <w:gridAfter w:val="1"/>
          <w:wAfter w:w="183" w:type="dxa"/>
          <w:trHeight w:val="3376"/>
          <w:jc w:val="center"/>
        </w:trPr>
        <w:tc>
          <w:tcPr>
            <w:tcW w:w="4855" w:type="dxa"/>
            <w:vMerge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5692" w:type="dxa"/>
            <w:gridSpan w:val="4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683D8C" w:rsidRDefault="00CC0A8F" w:rsidP="004642F0">
            <w:pPr>
              <w:pStyle w:val="af2"/>
              <w:rPr>
                <w:noProof/>
              </w:rPr>
            </w:pPr>
          </w:p>
        </w:tc>
        <w:tc>
          <w:tcPr>
            <w:tcW w:w="4876" w:type="dxa"/>
            <w:gridSpan w:val="2"/>
            <w:vMerge/>
            <w:tcBorders>
              <w:bottom w:val="nil"/>
            </w:tcBorders>
          </w:tcPr>
          <w:p w:rsidR="00CC0A8F" w:rsidRPr="00683D8C" w:rsidRDefault="00CC0A8F" w:rsidP="005F0F31">
            <w:pPr>
              <w:rPr>
                <w:sz w:val="21"/>
              </w:rPr>
            </w:pPr>
          </w:p>
        </w:tc>
      </w:tr>
      <w:tr w:rsidR="004642F0" w:rsidRPr="00683D8C" w:rsidTr="00CB595F">
        <w:trPr>
          <w:gridAfter w:val="1"/>
          <w:wAfter w:w="183" w:type="dxa"/>
          <w:trHeight w:val="2286"/>
          <w:jc w:val="center"/>
        </w:trPr>
        <w:tc>
          <w:tcPr>
            <w:tcW w:w="4855" w:type="dxa"/>
            <w:vMerge/>
          </w:tcPr>
          <w:p w:rsidR="004642F0" w:rsidRPr="00683D8C" w:rsidRDefault="004642F0" w:rsidP="005F0F31">
            <w:pPr>
              <w:rPr>
                <w:noProof/>
              </w:rPr>
            </w:pPr>
          </w:p>
        </w:tc>
        <w:tc>
          <w:tcPr>
            <w:tcW w:w="5692" w:type="dxa"/>
            <w:gridSpan w:val="4"/>
            <w:vMerge/>
          </w:tcPr>
          <w:p w:rsidR="004642F0" w:rsidRPr="00683D8C" w:rsidRDefault="004642F0" w:rsidP="005F0F31">
            <w:pPr>
              <w:rPr>
                <w:noProof/>
              </w:rPr>
            </w:pPr>
          </w:p>
        </w:tc>
        <w:tc>
          <w:tcPr>
            <w:tcW w:w="4876" w:type="dxa"/>
            <w:gridSpan w:val="2"/>
            <w:vAlign w:val="center"/>
          </w:tcPr>
          <w:p w:rsidR="007D43B3" w:rsidRPr="00683D8C" w:rsidRDefault="00C72A09" w:rsidP="00C72A09">
            <w:pPr>
              <w:pStyle w:val="a4"/>
              <w:jc w:val="left"/>
            </w:pPr>
            <w:r w:rsidRPr="00C72A09">
              <w:rPr>
                <w:noProof/>
                <w:sz w:val="40"/>
                <w:lang w:eastAsia="ru-RU"/>
              </w:rPr>
              <w:drawing>
                <wp:inline distT="0" distB="0" distL="0" distR="0" wp14:anchorId="1084A690" wp14:editId="4BF6AC44">
                  <wp:extent cx="2988000" cy="913349"/>
                  <wp:effectExtent l="0" t="0" r="3175" b="1270"/>
                  <wp:docPr id="1" name="Рисунок 1" descr="https://www.mdou16.edushd.ru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dou16.edushd.ru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00" cy="91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0A8F" w:rsidRPr="00683D8C" w:rsidRDefault="00CC0A8F" w:rsidP="00C46111">
      <w:r w:rsidRPr="00683D8C">
        <w:rPr>
          <w:lang w:bidi="ru-RU"/>
        </w:rP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4860"/>
        <w:gridCol w:w="433"/>
        <w:gridCol w:w="4812"/>
        <w:gridCol w:w="385"/>
        <w:gridCol w:w="4908"/>
      </w:tblGrid>
      <w:tr w:rsidR="00346FFA" w:rsidRPr="00C72A09" w:rsidTr="004A1EEC">
        <w:trPr>
          <w:trHeight w:val="3211"/>
          <w:jc w:val="center"/>
        </w:trPr>
        <w:tc>
          <w:tcPr>
            <w:tcW w:w="4860" w:type="dxa"/>
            <w:tcBorders>
              <w:bottom w:val="nil"/>
            </w:tcBorders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33" w:type="dxa"/>
            <w:vMerge w:val="restart"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 w:val="restart"/>
          </w:tcPr>
          <w:p w:rsidR="00346FFA" w:rsidRDefault="0096513F" w:rsidP="0096513F">
            <w:pPr>
              <w:pStyle w:val="1"/>
              <w:jc w:val="center"/>
              <w:rPr>
                <w:color w:val="FFC000"/>
                <w:szCs w:val="28"/>
                <w:shd w:val="clear" w:color="auto" w:fill="FFFFFF"/>
              </w:rPr>
            </w:pPr>
            <w:r w:rsidRPr="0096513F">
              <w:rPr>
                <w:color w:val="FFC000"/>
                <w:szCs w:val="28"/>
                <w:shd w:val="clear" w:color="auto" w:fill="FFFFFF"/>
              </w:rPr>
              <w:t>М</w:t>
            </w:r>
            <w:r w:rsidRPr="0096513F">
              <w:rPr>
                <w:color w:val="FFC000"/>
                <w:szCs w:val="28"/>
                <w:shd w:val="clear" w:color="auto" w:fill="FFFFFF"/>
              </w:rPr>
              <w:t>етоды воспитания</w:t>
            </w:r>
            <w:r w:rsidRPr="0096513F">
              <w:rPr>
                <w:color w:val="FFC000"/>
                <w:szCs w:val="28"/>
                <w:shd w:val="clear" w:color="auto" w:fill="FFFFFF"/>
              </w:rPr>
              <w:t>.</w:t>
            </w:r>
          </w:p>
          <w:p w:rsidR="0096513F" w:rsidRPr="0096513F" w:rsidRDefault="0096513F" w:rsidP="0096513F">
            <w:pPr>
              <w:pStyle w:val="a6"/>
              <w:numPr>
                <w:ilvl w:val="0"/>
                <w:numId w:val="10"/>
              </w:numPr>
              <w:ind w:left="2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«М</w:t>
            </w:r>
            <w:r w:rsidRPr="0096513F">
              <w:rPr>
                <w:rFonts w:ascii="Times New Roman" w:hAnsi="Times New Roman" w:cs="Times New Roman"/>
                <w:b/>
                <w:sz w:val="22"/>
              </w:rPr>
              <w:t>етод смены позиции»</w:t>
            </w:r>
            <w:r w:rsidRPr="0096513F">
              <w:rPr>
                <w:rFonts w:ascii="Times New Roman" w:hAnsi="Times New Roman" w:cs="Times New Roman"/>
                <w:sz w:val="22"/>
              </w:rPr>
              <w:t xml:space="preserve"> – когда ребенок сам должен контролировать соблюдение моральных норм взрослыми, сверстниками и им самим.</w:t>
            </w:r>
          </w:p>
          <w:p w:rsidR="0096513F" w:rsidRPr="0096513F" w:rsidRDefault="0096513F" w:rsidP="0096513F">
            <w:pPr>
              <w:pStyle w:val="a6"/>
              <w:numPr>
                <w:ilvl w:val="0"/>
                <w:numId w:val="10"/>
              </w:numPr>
              <w:ind w:left="2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8"/>
                <w:shd w:val="clear" w:color="auto" w:fill="FFFFFF"/>
              </w:rPr>
              <w:t>«М</w:t>
            </w:r>
            <w:r w:rsidRPr="0096513F">
              <w:rPr>
                <w:rFonts w:ascii="Times New Roman" w:hAnsi="Times New Roman" w:cs="Times New Roman"/>
                <w:b/>
                <w:color w:val="000000"/>
                <w:sz w:val="22"/>
                <w:szCs w:val="28"/>
                <w:shd w:val="clear" w:color="auto" w:fill="FFFFFF"/>
              </w:rPr>
              <w:t>етод вины и прощения»</w:t>
            </w:r>
            <w:r>
              <w:rPr>
                <w:rFonts w:ascii="Times New Roman" w:hAnsi="Times New Roman" w:cs="Times New Roman"/>
                <w:color w:val="000000"/>
                <w:sz w:val="22"/>
                <w:szCs w:val="28"/>
                <w:shd w:val="clear" w:color="auto" w:fill="FFFFFF"/>
              </w:rPr>
              <w:t xml:space="preserve"> - основан </w:t>
            </w:r>
            <w:r w:rsidRPr="0096513F">
              <w:rPr>
                <w:rFonts w:ascii="Times New Roman" w:hAnsi="Times New Roman" w:cs="Times New Roman"/>
                <w:color w:val="000000"/>
                <w:sz w:val="22"/>
                <w:szCs w:val="28"/>
                <w:shd w:val="clear" w:color="auto" w:fill="FFFFFF"/>
              </w:rPr>
              <w:t>на формировании у ребенка желания самостоятельно исправить последствия своих оплошностей в отношениях с окружающим миром.</w:t>
            </w:r>
          </w:p>
          <w:p w:rsidR="0096513F" w:rsidRPr="00905B90" w:rsidRDefault="0096513F" w:rsidP="00905B90">
            <w:pPr>
              <w:pStyle w:val="a6"/>
              <w:numPr>
                <w:ilvl w:val="0"/>
                <w:numId w:val="10"/>
              </w:numPr>
              <w:ind w:left="262"/>
              <w:rPr>
                <w:rFonts w:ascii="Times New Roman" w:hAnsi="Times New Roman" w:cs="Times New Roman"/>
                <w:b/>
              </w:rPr>
            </w:pPr>
            <w:r w:rsidRPr="0096513F">
              <w:rPr>
                <w:rFonts w:ascii="Times New Roman" w:hAnsi="Times New Roman" w:cs="Times New Roman"/>
                <w:b/>
                <w:color w:val="000000"/>
                <w:sz w:val="22"/>
                <w:szCs w:val="28"/>
                <w:shd w:val="clear" w:color="auto" w:fill="FFFFFF"/>
              </w:rPr>
              <w:t> «</w:t>
            </w:r>
            <w:r w:rsidRPr="00905B9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М</w:t>
            </w:r>
            <w:r w:rsidRPr="00905B9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>етод нравственного примера»</w:t>
            </w:r>
            <w:r w:rsidRPr="00905B90">
              <w:rPr>
                <w:rFonts w:ascii="Times New Roman" w:hAnsi="Times New Roman" w:cs="Times New Roman"/>
                <w:b/>
                <w:color w:val="000000"/>
                <w:sz w:val="22"/>
                <w:shd w:val="clear" w:color="auto" w:fill="FFFFFF"/>
              </w:rPr>
              <w:t xml:space="preserve"> - </w:t>
            </w:r>
            <w:r w:rsidRPr="00905B90">
              <w:rPr>
                <w:rFonts w:ascii="Times New Roman" w:hAnsi="Times New Roman" w:cs="Times New Roman"/>
                <w:color w:val="000000"/>
                <w:sz w:val="22"/>
              </w:rPr>
              <w:t>наблю</w:t>
            </w:r>
            <w:r w:rsidRPr="00905B90">
              <w:rPr>
                <w:rFonts w:ascii="Times New Roman" w:hAnsi="Times New Roman" w:cs="Times New Roman"/>
                <w:color w:val="000000"/>
                <w:sz w:val="22"/>
              </w:rPr>
              <w:t>дение</w:t>
            </w:r>
            <w:r w:rsidR="00905B90" w:rsidRPr="00905B90">
              <w:rPr>
                <w:rFonts w:ascii="Times New Roman" w:hAnsi="Times New Roman" w:cs="Times New Roman"/>
                <w:color w:val="000000"/>
                <w:sz w:val="22"/>
              </w:rPr>
              <w:t xml:space="preserve"> за выполнением задания</w:t>
            </w:r>
            <w:r w:rsidRPr="00905B90">
              <w:rPr>
                <w:rFonts w:ascii="Times New Roman" w:hAnsi="Times New Roman" w:cs="Times New Roman"/>
                <w:color w:val="000000"/>
                <w:sz w:val="22"/>
              </w:rPr>
              <w:t xml:space="preserve"> сверстник</w:t>
            </w:r>
            <w:r w:rsidR="00905B90" w:rsidRPr="00905B90">
              <w:rPr>
                <w:rFonts w:ascii="Times New Roman" w:hAnsi="Times New Roman" w:cs="Times New Roman"/>
                <w:color w:val="000000"/>
                <w:sz w:val="22"/>
              </w:rPr>
              <w:t>ом или взрослым.</w:t>
            </w:r>
          </w:p>
        </w:tc>
        <w:tc>
          <w:tcPr>
            <w:tcW w:w="385" w:type="dxa"/>
            <w:vMerge w:val="restart"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  <w:tcBorders>
              <w:bottom w:val="nil"/>
            </w:tcBorders>
            <w:vAlign w:val="center"/>
          </w:tcPr>
          <w:p w:rsidR="00C72A09" w:rsidRPr="00C72A09" w:rsidRDefault="00C72A09" w:rsidP="00C72A09">
            <w:pPr>
              <w:pStyle w:val="21"/>
              <w:spacing w:after="0"/>
              <w:rPr>
                <w:rFonts w:ascii="Times New Roman" w:hAnsi="Times New Roman" w:cs="Times New Roman"/>
                <w:i/>
                <w:sz w:val="36"/>
              </w:rPr>
            </w:pPr>
            <w:r w:rsidRPr="00C72A09">
              <w:rPr>
                <w:rFonts w:ascii="Times New Roman" w:hAnsi="Times New Roman" w:cs="Times New Roman"/>
                <w:i/>
                <w:sz w:val="40"/>
              </w:rPr>
              <w:t>«Ребенок - зеркало семьи; как в капле воды отражается солнце, так в детях отражается нравственная чистота матери и отца.»</w:t>
            </w:r>
          </w:p>
          <w:p w:rsidR="00346FFA" w:rsidRPr="00C72A09" w:rsidRDefault="00C72A09" w:rsidP="00C72A09">
            <w:pPr>
              <w:pStyle w:val="21"/>
              <w:rPr>
                <w:sz w:val="32"/>
              </w:rPr>
            </w:pPr>
            <w:r w:rsidRPr="00C72A09">
              <w:rPr>
                <w:rFonts w:hint="cs"/>
                <w:sz w:val="32"/>
              </w:rPr>
              <w:t>Василий</w:t>
            </w:r>
            <w:r w:rsidRPr="00C72A09">
              <w:rPr>
                <w:sz w:val="32"/>
              </w:rPr>
              <w:t xml:space="preserve"> </w:t>
            </w:r>
            <w:r w:rsidRPr="00C72A09">
              <w:rPr>
                <w:rFonts w:hint="cs"/>
                <w:sz w:val="32"/>
              </w:rPr>
              <w:t>Сухомлинский</w:t>
            </w:r>
          </w:p>
        </w:tc>
      </w:tr>
      <w:tr w:rsidR="00346FFA" w:rsidRPr="00683D8C" w:rsidTr="004A1EEC">
        <w:trPr>
          <w:trHeight w:val="369"/>
          <w:jc w:val="center"/>
        </w:trPr>
        <w:tc>
          <w:tcPr>
            <w:tcW w:w="4860" w:type="dxa"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33" w:type="dxa"/>
            <w:vMerge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812" w:type="dxa"/>
            <w:vMerge/>
          </w:tcPr>
          <w:p w:rsidR="00346FFA" w:rsidRPr="00683D8C" w:rsidRDefault="00346FFA" w:rsidP="00B67824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385" w:type="dxa"/>
            <w:vMerge/>
          </w:tcPr>
          <w:p w:rsidR="00346FFA" w:rsidRPr="00683D8C" w:rsidRDefault="00346FFA" w:rsidP="00B67824">
            <w:pPr>
              <w:rPr>
                <w:noProof/>
              </w:rPr>
            </w:pPr>
          </w:p>
        </w:tc>
        <w:tc>
          <w:tcPr>
            <w:tcW w:w="4908" w:type="dxa"/>
          </w:tcPr>
          <w:p w:rsidR="00346FFA" w:rsidRPr="00683D8C" w:rsidRDefault="00346FFA" w:rsidP="00346FFA">
            <w:pPr>
              <w:pStyle w:val="af2"/>
            </w:pPr>
          </w:p>
        </w:tc>
      </w:tr>
      <w:tr w:rsidR="004642F0" w:rsidRPr="00683D8C" w:rsidTr="004A1EEC">
        <w:trPr>
          <w:trHeight w:val="1872"/>
          <w:jc w:val="center"/>
        </w:trPr>
        <w:tc>
          <w:tcPr>
            <w:tcW w:w="4860" w:type="dxa"/>
            <w:vMerge w:val="restart"/>
          </w:tcPr>
          <w:p w:rsidR="00B67824" w:rsidRPr="0049635C" w:rsidRDefault="0049635C" w:rsidP="00905B90">
            <w:pPr>
              <w:pStyle w:val="1"/>
              <w:spacing w:after="0"/>
              <w:jc w:val="center"/>
              <w:rPr>
                <w:rStyle w:val="10"/>
                <w:b/>
                <w:color w:val="C00000"/>
              </w:rPr>
            </w:pPr>
            <w:r w:rsidRPr="0049635C">
              <w:rPr>
                <w:color w:val="C00000"/>
              </w:rPr>
              <w:t>Игра, сказка, диалог.</w:t>
            </w:r>
          </w:p>
          <w:p w:rsidR="004642F0" w:rsidRDefault="0049635C" w:rsidP="00D32877">
            <w:pPr>
              <w:spacing w:after="0"/>
              <w:jc w:val="both"/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383838"/>
                <w:sz w:val="22"/>
                <w:szCs w:val="21"/>
                <w:shd w:val="clear" w:color="auto" w:fill="FFFFFF"/>
              </w:rPr>
              <w:t>Д</w:t>
            </w:r>
            <w:r w:rsidRPr="0049635C">
              <w:rPr>
                <w:rFonts w:ascii="Times New Roman" w:hAnsi="Times New Roman" w:cs="Times New Roman"/>
                <w:b/>
                <w:color w:val="383838"/>
                <w:sz w:val="22"/>
                <w:szCs w:val="21"/>
                <w:shd w:val="clear" w:color="auto" w:fill="FFFFFF"/>
              </w:rPr>
              <w:t>етская игра</w:t>
            </w:r>
            <w:r w:rsidRPr="0049635C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 xml:space="preserve"> – это способ определения ребенком своего места в мире людей, специфически человеческая форма его развития. Игра создает культурное пространство, в котором ребенок самостоятельно определяет те ценностные ориентиры, проявляющиеся и в реальной жизни. </w:t>
            </w:r>
            <w:r w:rsidR="00D32877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Р</w:t>
            </w:r>
            <w:r w:rsidRPr="0049635C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ебенок проигрывает различные ситуации в пространстве воображения, в пространстве игры, предоставляющей ему максимально возможную свободу.</w:t>
            </w:r>
          </w:p>
          <w:p w:rsidR="0049635C" w:rsidRDefault="0049635C" w:rsidP="00D32877">
            <w:pPr>
              <w:spacing w:after="0"/>
              <w:jc w:val="both"/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</w:pPr>
            <w:r w:rsidRPr="0049635C">
              <w:rPr>
                <w:rFonts w:ascii="Times New Roman" w:hAnsi="Times New Roman" w:cs="Times New Roman"/>
                <w:b/>
                <w:color w:val="383838"/>
                <w:sz w:val="22"/>
                <w:szCs w:val="21"/>
                <w:shd w:val="clear" w:color="auto" w:fill="FFFFFF"/>
              </w:rPr>
              <w:t>Сказка</w:t>
            </w:r>
            <w:r w:rsidRPr="0049635C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 xml:space="preserve"> –</w:t>
            </w:r>
            <w:r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 xml:space="preserve"> </w:t>
            </w:r>
            <w:r w:rsidRPr="0049635C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это способ взаимодействия сознания и мира, являющийся единственно возможным для ребенка, впервые открывающим тайны мира.</w:t>
            </w:r>
            <w:r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 xml:space="preserve"> </w:t>
            </w:r>
            <w:r w:rsidR="00D32877" w:rsidRPr="00D32877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С</w:t>
            </w:r>
            <w:r w:rsidR="00D32877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казки, как носители образа мыслей</w:t>
            </w:r>
            <w:r w:rsidR="00D32877" w:rsidRPr="00D32877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 xml:space="preserve">, </w:t>
            </w:r>
            <w:r w:rsidR="00D32877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позволяют ребенку сопостави</w:t>
            </w:r>
            <w:r w:rsidR="00D32877" w:rsidRPr="00D32877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ть себя со взрослым и присваивать базовые ценности любви, доброжелательности, смелости и т.д.</w:t>
            </w:r>
          </w:p>
          <w:p w:rsidR="00D32877" w:rsidRPr="00D32877" w:rsidRDefault="00D32877" w:rsidP="00D32877">
            <w:pPr>
              <w:spacing w:after="0"/>
              <w:jc w:val="both"/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</w:pPr>
            <w:r w:rsidRPr="00D32877">
              <w:rPr>
                <w:rFonts w:ascii="Times New Roman" w:hAnsi="Times New Roman" w:cs="Times New Roman"/>
                <w:b/>
                <w:color w:val="383838"/>
                <w:sz w:val="22"/>
                <w:szCs w:val="21"/>
                <w:shd w:val="clear" w:color="auto" w:fill="FFFFFF"/>
              </w:rPr>
              <w:t>Диалог</w:t>
            </w:r>
            <w:r>
              <w:rPr>
                <w:rFonts w:ascii="Times New Roman" w:hAnsi="Times New Roman" w:cs="Times New Roman"/>
                <w:b/>
                <w:color w:val="383838"/>
                <w:sz w:val="22"/>
                <w:szCs w:val="21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-</w:t>
            </w:r>
            <w:r w:rsidRPr="00D32877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 xml:space="preserve"> представляет собой не только вопросно-ответную форму мышления, но и само реальное бытие культуры, ее сущность. Характеристиками диалога являются: присутствие, включенность, подлинное и откровенное общ</w:t>
            </w:r>
            <w:r w:rsidR="00905B90">
              <w:rPr>
                <w:rFonts w:ascii="Times New Roman" w:hAnsi="Times New Roman" w:cs="Times New Roman"/>
                <w:color w:val="383838"/>
                <w:sz w:val="22"/>
                <w:szCs w:val="21"/>
                <w:shd w:val="clear" w:color="auto" w:fill="FFFFFF"/>
              </w:rPr>
              <w:t>ение, признание, подтверждение.</w:t>
            </w:r>
          </w:p>
        </w:tc>
        <w:tc>
          <w:tcPr>
            <w:tcW w:w="433" w:type="dxa"/>
            <w:vMerge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4642F0" w:rsidRPr="00683D8C" w:rsidRDefault="004642F0" w:rsidP="00B67824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4812" w:type="dxa"/>
            <w:vMerge/>
            <w:vAlign w:val="center"/>
          </w:tcPr>
          <w:p w:rsidR="004642F0" w:rsidRPr="00683D8C" w:rsidRDefault="004642F0" w:rsidP="00B67824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385" w:type="dxa"/>
            <w:vMerge/>
            <w:vAlign w:val="center"/>
          </w:tcPr>
          <w:p w:rsidR="004642F0" w:rsidRPr="00683D8C" w:rsidRDefault="004642F0" w:rsidP="00B67824">
            <w:pPr>
              <w:pStyle w:val="af2"/>
              <w:jc w:val="center"/>
              <w:rPr>
                <w:noProof/>
              </w:rPr>
            </w:pPr>
          </w:p>
        </w:tc>
        <w:tc>
          <w:tcPr>
            <w:tcW w:w="4908" w:type="dxa"/>
            <w:vMerge w:val="restart"/>
          </w:tcPr>
          <w:p w:rsidR="00B67824" w:rsidRPr="0096513F" w:rsidRDefault="000036D5" w:rsidP="00905B90">
            <w:pPr>
              <w:pStyle w:val="1"/>
              <w:spacing w:after="0"/>
              <w:jc w:val="center"/>
              <w:rPr>
                <w:rStyle w:val="10"/>
                <w:b/>
                <w:color w:val="00B050"/>
              </w:rPr>
            </w:pPr>
            <w:r w:rsidRPr="0096513F">
              <w:rPr>
                <w:rFonts w:hint="cs"/>
                <w:color w:val="00B050"/>
              </w:rPr>
              <w:t>Какие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наиболее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важные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нравственные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качества</w:t>
            </w:r>
            <w:r w:rsidR="00905B90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х</w:t>
            </w:r>
            <w:r w:rsidRPr="0096513F">
              <w:rPr>
                <w:color w:val="00B050"/>
              </w:rPr>
              <w:t>о</w:t>
            </w:r>
            <w:r w:rsidRPr="0096513F">
              <w:rPr>
                <w:rFonts w:hint="cs"/>
                <w:color w:val="00B050"/>
              </w:rPr>
              <w:t>тим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мы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видеть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в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наших</w:t>
            </w:r>
            <w:r w:rsidRPr="0096513F">
              <w:rPr>
                <w:color w:val="00B050"/>
              </w:rPr>
              <w:t xml:space="preserve"> </w:t>
            </w:r>
            <w:r w:rsidRPr="0096513F">
              <w:rPr>
                <w:rFonts w:hint="cs"/>
                <w:color w:val="00B050"/>
              </w:rPr>
              <w:t>детях</w:t>
            </w:r>
            <w:r w:rsidRPr="0096513F">
              <w:rPr>
                <w:color w:val="00B050"/>
              </w:rPr>
              <w:t>?</w:t>
            </w:r>
          </w:p>
          <w:p w:rsidR="00B67824" w:rsidRDefault="000036D5" w:rsidP="000036D5">
            <w:pPr>
              <w:rPr>
                <w:rFonts w:ascii="Times New Roman" w:hAnsi="Times New Roman" w:cs="Times New Roman"/>
                <w:color w:val="333333"/>
                <w:sz w:val="22"/>
                <w:szCs w:val="27"/>
                <w:shd w:val="clear" w:color="auto" w:fill="FFFFFF"/>
              </w:rPr>
            </w:pPr>
            <w:r w:rsidRPr="000036D5">
              <w:rPr>
                <w:rFonts w:ascii="Times New Roman" w:hAnsi="Times New Roman" w:cs="Times New Roman"/>
                <w:b/>
                <w:bCs/>
                <w:color w:val="333333"/>
                <w:sz w:val="22"/>
                <w:szCs w:val="27"/>
                <w:shd w:val="clear" w:color="auto" w:fill="FFFFFF"/>
              </w:rPr>
              <w:t>Вежливость</w:t>
            </w:r>
            <w:r>
              <w:rPr>
                <w:rFonts w:ascii="Times New Roman" w:hAnsi="Times New Roman" w:cs="Times New Roman"/>
                <w:color w:val="333333"/>
                <w:sz w:val="22"/>
                <w:szCs w:val="27"/>
                <w:shd w:val="clear" w:color="auto" w:fill="FFFFFF"/>
              </w:rPr>
              <w:t> -</w:t>
            </w:r>
            <w:r w:rsidRPr="000036D5">
              <w:rPr>
                <w:rFonts w:ascii="Times New Roman" w:hAnsi="Times New Roman" w:cs="Times New Roman"/>
                <w:color w:val="333333"/>
                <w:sz w:val="22"/>
                <w:szCs w:val="27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2"/>
                <w:szCs w:val="27"/>
                <w:shd w:val="clear" w:color="auto" w:fill="FFFFFF"/>
              </w:rPr>
              <w:t>хорошие манеры, добрые дела и образованность</w:t>
            </w:r>
            <w:r w:rsidRPr="000036D5">
              <w:rPr>
                <w:rFonts w:ascii="Times New Roman" w:hAnsi="Times New Roman" w:cs="Times New Roman"/>
                <w:color w:val="333333"/>
                <w:sz w:val="22"/>
                <w:szCs w:val="27"/>
                <w:shd w:val="clear" w:color="auto" w:fill="FFFFFF"/>
              </w:rPr>
              <w:t>.</w:t>
            </w:r>
          </w:p>
          <w:p w:rsidR="000036D5" w:rsidRDefault="000036D5" w:rsidP="000036D5">
            <w:pPr>
              <w:rPr>
                <w:rFonts w:ascii="Times New Roman" w:hAnsi="Times New Roman" w:cs="Times New Roman"/>
                <w:color w:val="363636"/>
                <w:sz w:val="22"/>
                <w:szCs w:val="21"/>
                <w:shd w:val="clear" w:color="auto" w:fill="FFFFFF"/>
              </w:rPr>
            </w:pPr>
            <w:r w:rsidRPr="000036D5">
              <w:rPr>
                <w:rFonts w:ascii="Times New Roman" w:hAnsi="Times New Roman" w:cs="Times New Roman"/>
                <w:b/>
                <w:color w:val="363636"/>
                <w:sz w:val="22"/>
                <w:szCs w:val="21"/>
                <w:shd w:val="clear" w:color="auto" w:fill="FFFFFF"/>
              </w:rPr>
              <w:t>Чуткость</w:t>
            </w:r>
            <w:r>
              <w:rPr>
                <w:rFonts w:ascii="Times New Roman" w:hAnsi="Times New Roman" w:cs="Times New Roman"/>
                <w:b/>
                <w:color w:val="363636"/>
                <w:sz w:val="22"/>
                <w:szCs w:val="21"/>
                <w:shd w:val="clear" w:color="auto" w:fill="FFFFFF"/>
              </w:rPr>
              <w:t xml:space="preserve"> – </w:t>
            </w:r>
            <w:r w:rsidRPr="000036D5">
              <w:rPr>
                <w:rFonts w:ascii="Times New Roman" w:hAnsi="Times New Roman" w:cs="Times New Roman"/>
                <w:color w:val="363636"/>
                <w:sz w:val="22"/>
                <w:szCs w:val="21"/>
                <w:shd w:val="clear" w:color="auto" w:fill="FFFFFF"/>
              </w:rPr>
              <w:t>забота об окружающих.</w:t>
            </w:r>
          </w:p>
          <w:p w:rsidR="000036D5" w:rsidRDefault="000036D5" w:rsidP="000036D5">
            <w:pPr>
              <w:rPr>
                <w:rFonts w:ascii="Times New Roman" w:hAnsi="Times New Roman" w:cs="Times New Roman"/>
                <w:color w:val="363636"/>
                <w:sz w:val="22"/>
                <w:szCs w:val="21"/>
                <w:shd w:val="clear" w:color="auto" w:fill="FFFFFF"/>
              </w:rPr>
            </w:pPr>
            <w:r w:rsidRPr="000036D5">
              <w:rPr>
                <w:rFonts w:ascii="Times New Roman" w:hAnsi="Times New Roman" w:cs="Times New Roman"/>
                <w:b/>
                <w:color w:val="363636"/>
                <w:sz w:val="22"/>
                <w:szCs w:val="21"/>
                <w:shd w:val="clear" w:color="auto" w:fill="FFFFFF"/>
              </w:rPr>
              <w:t>Тактичность</w:t>
            </w:r>
            <w:r>
              <w:rPr>
                <w:rFonts w:ascii="Times New Roman" w:hAnsi="Times New Roman" w:cs="Times New Roman"/>
                <w:color w:val="363636"/>
                <w:sz w:val="22"/>
                <w:szCs w:val="21"/>
                <w:shd w:val="clear" w:color="auto" w:fill="FFFFFF"/>
              </w:rPr>
              <w:t xml:space="preserve"> – чувство меры; соблюдение правил морали и этики.</w:t>
            </w:r>
          </w:p>
          <w:p w:rsidR="000036D5" w:rsidRDefault="000036D5" w:rsidP="000036D5">
            <w:pP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</w:pPr>
            <w:r w:rsidRPr="000036D5">
              <w:rPr>
                <w:rFonts w:ascii="Times New Roman" w:hAnsi="Times New Roman" w:cs="Times New Roman"/>
                <w:b/>
                <w:bCs/>
                <w:color w:val="333333"/>
                <w:sz w:val="22"/>
                <w:szCs w:val="20"/>
                <w:shd w:val="clear" w:color="auto" w:fill="FFFFFF"/>
              </w:rPr>
              <w:t>Предупредительность</w:t>
            </w:r>
            <w: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  <w:t> -</w:t>
            </w:r>
            <w:r w:rsidRPr="000036D5"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  <w:t> стремление первым оказать любезность</w:t>
            </w:r>
            <w: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  <w:t>.</w:t>
            </w:r>
          </w:p>
          <w:p w:rsidR="000036D5" w:rsidRDefault="0096513F" w:rsidP="000036D5">
            <w:pP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</w:pPr>
            <w:r w:rsidRPr="0096513F">
              <w:rPr>
                <w:rFonts w:ascii="Times New Roman" w:hAnsi="Times New Roman" w:cs="Times New Roman"/>
                <w:b/>
                <w:color w:val="333333"/>
                <w:sz w:val="22"/>
                <w:szCs w:val="20"/>
                <w:shd w:val="clear" w:color="auto" w:fill="FFFFFF"/>
              </w:rPr>
              <w:t>Скромность</w:t>
            </w:r>
            <w: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  <w:t xml:space="preserve"> – признак величия.</w:t>
            </w:r>
          </w:p>
          <w:p w:rsidR="0096513F" w:rsidRDefault="0096513F" w:rsidP="000036D5">
            <w:pP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</w:pPr>
            <w:r w:rsidRPr="0096513F">
              <w:rPr>
                <w:rFonts w:ascii="Times New Roman" w:hAnsi="Times New Roman" w:cs="Times New Roman"/>
                <w:b/>
                <w:color w:val="333333"/>
                <w:sz w:val="22"/>
                <w:szCs w:val="20"/>
                <w:shd w:val="clear" w:color="auto" w:fill="FFFFFF"/>
              </w:rPr>
              <w:t>Общительность</w:t>
            </w:r>
            <w: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  <w:t xml:space="preserve"> – умение налаживать контакт с окружающими.</w:t>
            </w:r>
          </w:p>
          <w:p w:rsidR="000036D5" w:rsidRPr="00905B90" w:rsidRDefault="0096513F" w:rsidP="000036D5">
            <w:pPr>
              <w:rPr>
                <w:rFonts w:ascii="Times New Roman" w:hAnsi="Times New Roman" w:cs="Times New Roman"/>
                <w:color w:val="363636"/>
                <w:sz w:val="24"/>
                <w:szCs w:val="21"/>
                <w:shd w:val="clear" w:color="auto" w:fill="FFFFFF"/>
              </w:rPr>
            </w:pPr>
            <w:r w:rsidRPr="0096513F">
              <w:rPr>
                <w:rFonts w:ascii="Times New Roman" w:hAnsi="Times New Roman" w:cs="Times New Roman"/>
                <w:b/>
                <w:color w:val="333333"/>
                <w:sz w:val="22"/>
                <w:szCs w:val="20"/>
                <w:shd w:val="clear" w:color="auto" w:fill="FFFFFF"/>
              </w:rPr>
              <w:t>Дисциплинированность</w:t>
            </w:r>
            <w:r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  <w:t xml:space="preserve"> - </w:t>
            </w:r>
            <w:r w:rsidRPr="0096513F">
              <w:rPr>
                <w:rFonts w:ascii="Times New Roman" w:hAnsi="Times New Roman" w:cs="Times New Roman"/>
                <w:color w:val="333333"/>
                <w:sz w:val="22"/>
                <w:szCs w:val="20"/>
                <w:shd w:val="clear" w:color="auto" w:fill="FFFFFF"/>
              </w:rPr>
              <w:t>умение в точности исполнять взятые на себя обязательства и данные кому-либо (в том числе себе) обещания.</w:t>
            </w:r>
          </w:p>
        </w:tc>
      </w:tr>
      <w:tr w:rsidR="004642F0" w:rsidRPr="00683D8C" w:rsidTr="004A1EEC">
        <w:trPr>
          <w:trHeight w:val="405"/>
          <w:jc w:val="center"/>
        </w:trPr>
        <w:tc>
          <w:tcPr>
            <w:tcW w:w="4860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33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:rsidR="004642F0" w:rsidRPr="00683D8C" w:rsidRDefault="004642F0" w:rsidP="00C4611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:rsidR="004642F0" w:rsidRPr="00683D8C" w:rsidRDefault="004642F0" w:rsidP="004642F0">
            <w:pPr>
              <w:rPr>
                <w:sz w:val="21"/>
              </w:rPr>
            </w:pPr>
          </w:p>
        </w:tc>
      </w:tr>
      <w:tr w:rsidR="004642F0" w:rsidRPr="00683D8C" w:rsidTr="004A1EEC">
        <w:trPr>
          <w:trHeight w:val="4032"/>
          <w:jc w:val="center"/>
        </w:trPr>
        <w:tc>
          <w:tcPr>
            <w:tcW w:w="4860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33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812" w:type="dxa"/>
          </w:tcPr>
          <w:p w:rsidR="004642F0" w:rsidRPr="00683D8C" w:rsidRDefault="004642F0" w:rsidP="00C46111">
            <w:pPr>
              <w:rPr>
                <w:noProof/>
              </w:rPr>
            </w:pPr>
          </w:p>
        </w:tc>
        <w:tc>
          <w:tcPr>
            <w:tcW w:w="385" w:type="dxa"/>
            <w:vMerge/>
          </w:tcPr>
          <w:p w:rsidR="004642F0" w:rsidRPr="00683D8C" w:rsidRDefault="004642F0" w:rsidP="00B67824">
            <w:pPr>
              <w:rPr>
                <w:noProof/>
              </w:rPr>
            </w:pPr>
          </w:p>
        </w:tc>
        <w:tc>
          <w:tcPr>
            <w:tcW w:w="4908" w:type="dxa"/>
            <w:vMerge/>
          </w:tcPr>
          <w:p w:rsidR="004642F0" w:rsidRPr="00683D8C" w:rsidRDefault="004642F0" w:rsidP="004642F0">
            <w:pPr>
              <w:rPr>
                <w:sz w:val="21"/>
              </w:rPr>
            </w:pPr>
          </w:p>
        </w:tc>
      </w:tr>
    </w:tbl>
    <w:p w:rsidR="00B67824" w:rsidRPr="00905B90" w:rsidRDefault="00B67824" w:rsidP="00905B90"/>
    <w:sectPr w:rsidR="00B67824" w:rsidRPr="00905B90" w:rsidSect="004A1EEC">
      <w:headerReference w:type="default" r:id="rId12"/>
      <w:headerReference w:type="first" r:id="rId13"/>
      <w:pgSz w:w="16838" w:h="11906" w:orient="landscape" w:code="9"/>
      <w:pgMar w:top="720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665" w:rsidRDefault="00145665" w:rsidP="00D210FA">
      <w:pPr>
        <w:spacing w:after="0"/>
      </w:pPr>
      <w:r>
        <w:separator/>
      </w:r>
    </w:p>
  </w:endnote>
  <w:endnote w:type="continuationSeparator" w:id="0">
    <w:p w:rsidR="00145665" w:rsidRDefault="00145665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665" w:rsidRDefault="00145665" w:rsidP="00D210FA">
      <w:pPr>
        <w:spacing w:after="0"/>
      </w:pPr>
      <w:r>
        <w:separator/>
      </w:r>
    </w:p>
  </w:footnote>
  <w:footnote w:type="continuationSeparator" w:id="0">
    <w:p w:rsidR="00145665" w:rsidRDefault="00145665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A8F" w:rsidRDefault="00346FFA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Группа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Прямоугольник 45" descr="Внутри изображения, вверху слева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Группа 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Прямоугольник 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 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Группа 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Прямоугольник 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 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 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Группа 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Прямоугольник 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 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Прямоугольник 46" descr="Внутри центрального изображения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1" id="Группа 63" o:spid="_x0000_s1026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">
              <v:rect id="Прямоугольник 45" o:spid="_x0000_s1027" alt="Внутри изображения, вверху слева" style="position:absolute;width:31089;height:24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/PcUA&#10;AADbAAAADwAAAGRycy9kb3ducmV2LnhtbESPQWvCQBSE74X+h+UJ3urGYotEV7EVUZAeTAp6fGaf&#10;2WD2bchuTfrvu4LQ4zAz3zDzZW9rcaPWV44VjEcJCOLC6YpLBd/55mUKwgdkjbVjUvBLHpaL56c5&#10;ptp1fKBbFkoRIexTVGBCaFIpfWHIoh+5hjh6F9daDFG2pdQtdhFua/maJO/SYsVxwWBDn4aKa/Zj&#10;FRyydf6xza96b85f293p2HXFtFRqOOhXMxCB+vAffrR3WsHkDe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X89xQAAANsAAAAPAAAAAAAAAAAAAAAAAJgCAABkcnMv&#10;ZG93bnJldi54bWxQSwUGAAAAAAQABAD1AAAAigMAAAAA&#10;" stroked="f" strokeweight="1.5pt">
                <v:fill r:id="rId3" o:title="Внутри изображения, вверху слева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Группа 1" o:spid="_x0000_s1028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S/sMMAAADbAAAADwAAAGRycy9kb3ducmV2LnhtbESPQWsCMRSE70L/Q3hC&#10;b5rVqpXVKFIo3ZPgKvT62Dw3225eliTV7b83guBxmJlvmPW2t624kA+NYwWTcQaCuHK64VrB6fg5&#10;WoIIEVlj65gU/FOA7eZlsMZcuysf6FLGWiQIhxwVmBi7XMpQGbIYxq4jTt7ZeYsxSV9L7fGa4LaV&#10;0yxbSIsNpwWDHX0Yqn7LP6tAz8LbiYpi56f7n+O8mX+Z+vyt1Ouw361AROrjM/xoF1rB7B3uX9IP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L+wwwAAANsAAAAP&#10;AAAAAAAAAAAAAAAAAKoCAABkcnMvZG93bnJldi54bWxQSwUGAAAAAAQABAD6AAAAmgMAAAAA&#10;">
                <v:rect id="Прямоугольник 48" o:spid="_x0000_s1029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IlsAA&#10;AADbAAAADwAAAGRycy9kb3ducmV2LnhtbERPTYvCMBC9L+x/CCN401RdRKpRZEFQUFer4nVoxrbY&#10;TEoStfvvzWFhj4/3PVu0phZPcr6yrGDQT0AQ51ZXXCg4n1a9CQgfkDXWlknBL3lYzD8/Zphq++Ij&#10;PbNQiBjCPkUFZQhNKqXPSzLo+7YhjtzNOoMhQldI7fAVw00th0kylgYrjg0lNvRdUn7PHkbB9WJG&#10;+03z02ar7cNxcuFddhgp1e20yymIQG34F/+511rBVxwbv8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aMIlsAAAADbAAAADwAAAAAAAAAAAAAAAACYAgAAZHJzL2Rvd25y&#10;ZXYueG1sUEsFBgAAAAAEAAQA9QAAAIUDAAAAAA==&#10;" fillcolor="#50bea3 [3205]" stroked="f" strokeweight="1.5pt"/>
                <v:rect id="Прямоугольник 49" o:spid="_x0000_s1030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DEacIA&#10;AADbAAAADwAAAGRycy9kb3ducmV2LnhtbESP3YrCMBSE7wXfIRzBO01XVGrXKHVdxRsv/HmAQ3O2&#10;LduchCar3bc3guDlMDPfMMt1Zxpxo9bXlhV8jBMQxIXVNZcKrpfdKAXhA7LGxjIp+CcP61W/t8RM&#10;2zuf6HYOpYgQ9hkqqEJwmZS+qMigH1tHHL0f2xoMUbal1C3eI9w0cpIkc2mw5rhQoaOviorf859R&#10;sKeUvsNhxvUmP6bba27RualSw0GXf4II1IV3+NU+aAXTBTy/x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MRpwgAAANsAAAAPAAAAAAAAAAAAAAAAAJgCAABkcnMvZG93&#10;bnJldi54bWxQSwUGAAAAAAQABAD1AAAAhwMAAAAA&#10;" fillcolor="#9a66ca [3207]" stroked="f" strokeweight="1.5pt"/>
                <v:rect id="Прямоугольник 50" o:spid="_x0000_s1031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6ZMEA&#10;AADbAAAADwAAAGRycy9kb3ducmV2LnhtbERPTWvCQBC9F/wPywi91Y2WaJu6igil0lPUQq/T7JgE&#10;s7MhuzHx33cOhR4f73u9HV2jbtSF2rOB+SwBRVx4W3Np4Ov8/vQCKkRki41nMnCnANvN5GGNmfUD&#10;H+l2iqWSEA4ZGqhibDOtQ1GRwzDzLbFwF985jAK7UtsOBwl3jV4kyVI7rFkaKmxpX1FxPfXOQMpl&#10;7hfpcf798Zk8r2i56l/zH2Mep+PuDVSkMf6L/9wHKz5ZL1/kB+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xumTBAAAA2wAAAA8AAAAAAAAAAAAAAAAAmAIAAGRycy9kb3du&#10;cmV2LnhtbFBLBQYAAAAABAAEAPUAAACGAwAAAAA=&#10;" fillcolor="#2a5b7f [3215]" stroked="f" strokeweight="1.5pt"/>
              </v:group>
              <v:group id="Группа 55" o:spid="_x0000_s1032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Прямоугольник 56" o:spid="_x0000_s1033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vosQA&#10;AADbAAAADwAAAGRycy9kb3ducmV2LnhtbESPQWvCQBSE70L/w/KE3pqNilKim1AKgoW2tqni9ZF9&#10;JqHZt2F31fjvu0LB4zAz3zCrYjCdOJPzrWUFkyQFQVxZ3XKtYPezfnoG4QOyxs4yKbiShyJ/GK0w&#10;0/bC33QuQy0ihH2GCpoQ+kxKXzVk0Ce2J47e0TqDIUpXS+3wEuGmk9M0XUiDLceFBnt6baj6LU9G&#10;wWFvZp9v/XYo1+8nx+meP8qvmVKP4+FlCSLQEO7h//ZGK5gv4PY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r6LEAAAA2wAAAA8AAAAAAAAAAAAAAAAAmAIAAGRycy9k&#10;b3ducmV2LnhtbFBLBQYAAAAABAAEAPUAAACJAwAAAAA=&#10;" fillcolor="#50bea3 [3205]" stroked="f" strokeweight="1.5pt"/>
                <v:rect id="Прямоугольник 57" o:spid="_x0000_s1034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pjXcIA&#10;AADbAAAADwAAAGRycy9kb3ducmV2LnhtbESP3YrCMBSE7xd8h3CEvVtTxZ9SjVJ1FW/2YtUHODTH&#10;ttichCZq9+03guDlMDPfMItVZxpxp9bXlhUMBwkI4sLqmksF59PuKwXhA7LGxjIp+CMPq2XvY4GZ&#10;tg/+pfsxlCJC2GeooArBZVL6oiKDfmAdcfQutjUYomxLqVt8RLhp5ChJptJgzXGhQkebiorr8WYU&#10;7Cml73CYcL3Of9LtObfo3Fipz36Xz0EE6sI7/GoftILJDJ5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mNdwgAAANsAAAAPAAAAAAAAAAAAAAAAAJgCAABkcnMvZG93&#10;bnJldi54bWxQSwUGAAAAAAQABAD1AAAAhwMAAAAA&#10;" fillcolor="#9a66ca [3207]" stroked="f" strokeweight="1.5pt"/>
                <v:rect id="Прямоугольник 59" o:spid="_x0000_s1035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T+cEA&#10;AADbAAAADwAAAGRycy9kb3ducmV2LnhtbESPzarCMBSE94LvEI5wd5rqRavVKCJcrrjyD9wem2Nb&#10;bE5KE7W+vREEl8PMN8PMFo0pxZ1qV1hW0O9FIIhTqwvOFBwPf90xCOeRNZaWScGTHCzm7dYME20f&#10;vKP73mcilLBLUEHufZVI6dKcDLqerYiDd7G1QR9knUld4yOUm1IOomgkDRYcFnKsaJVTet3fjIIh&#10;Z1s7GO76p/9N9BvTKL5NtmelfjrNcgrCU+O/4Q+91oGbwPtL+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LE/nBAAAA2wAAAA8AAAAAAAAAAAAAAAAAmAIAAGRycy9kb3du&#10;cmV2LnhtbFBLBQYAAAAABAAEAPUAAACGAwAAAAA=&#10;" fillcolor="#2a5b7f [3215]" stroked="f" strokeweight="1.5pt"/>
              </v:group>
              <v:group id="Группа 1" o:spid="_x0000_s1036" style="position:absolute;left:32419;top:41480;width:31090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Прямоугольник 52" o:spid="_x0000_s1037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pocMA&#10;AADbAAAADwAAAGRycy9kb3ducmV2LnhtbESP3WrCQBSE7wu+w3IE73Sj0iLRTRBBaMH+RcXbQ/aY&#10;BLNnw+6q6dt3C0Ivh5n5hlnlvWnFjZxvLCuYThIQxKXVDVcKDvvteAHCB2SNrWVS8EMe8mzwtMJU&#10;2zt/060IlYgQ9ikqqEPoUil9WZNBP7EdcfTO1hkMUbpKaof3CDetnCXJizTYcFyosaNNTeWluBoF&#10;p6OZf7x1n32x3V0dJ0d+L77mSo2G/XoJIlAf/sOP9qtW8DyDv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KpocMAAADbAAAADwAAAAAAAAAAAAAAAACYAgAAZHJzL2Rv&#10;d25yZXYueG1sUEsFBgAAAAAEAAQA9QAAAIgDAAAAAA==&#10;" fillcolor="#50bea3 [3205]" stroked="f" strokeweight="1.5pt"/>
                <v:rect id="Прямоугольник 53" o:spid="_x0000_s1038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lXsEA&#10;AADbAAAADwAAAGRycy9kb3ducmV2LnhtbESP3YrCMBSE7wXfIRxh7zT1l1KNUnVdvNmLVR/g0Bzb&#10;YnMSmqjdt98sCF4OM/MNs9p0phEPan1tWcF4lIAgLqyuuVRwOR+GKQgfkDU2lknBL3nYrPu9FWba&#10;PvmHHqdQighhn6GCKgSXSemLigz6kXXE0bva1mCIsi2lbvEZ4aaRkyRZSIM1x4UKHe0qKm6nu1Hw&#10;RSl9huOc623+ne4vuUXnZkp9DLp8CSJQF97hV/uoFcyn8P8l/g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BZV7BAAAA2wAAAA8AAAAAAAAAAAAAAAAAmAIAAGRycy9kb3du&#10;cmV2LnhtbFBLBQYAAAAABAAEAPUAAACGAwAAAAA=&#10;" fillcolor="#9a66ca [3207]" stroked="f" strokeweight="1.5pt"/>
                <v:rect id="Прямоугольник 54" o:spid="_x0000_s1039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8Z8IA&#10;AADbAAAADwAAAGRycy9kb3ducmV2LnhtbESPS4vCQBCE78L+h6EXvOnEt2YzyrIgLp58gdc20yZh&#10;Mz0hM9H473cEwWNR9VVRyao1pbhR7QrLCgb9CARxanXBmYLTcd2bg3AeWWNpmRQ8yMFq+dFJMNb2&#10;znu6HXwmQgm7GBXk3lexlC7NyaDr24o4eFdbG/RB1pnUNd5DuSnlMIqm0mDBYSHHin5ySv8OjVEw&#10;4Wxnh5P94LzZRqMZTWfNYndRqvvZfn+B8NT6d/hF/+rAjeH5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rxnwgAAANsAAAAPAAAAAAAAAAAAAAAAAJgCAABkcnMvZG93&#10;bnJldi54bWxQSwUGAAAAAAQABAD1AAAAhwMAAAAA&#10;" fillcolor="#2a5b7f [3215]" stroked="f" strokeweight="1.5pt"/>
              </v:group>
              <v:rect id="Прямоугольник 46" o:spid="_x0000_s1040" alt="Внутри центрального изображения" style="position:absolute;left:32419;top:43392;width:31056;height:297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+n8QA&#10;AADbAAAADwAAAGRycy9kb3ducmV2LnhtbESP0WrCQBRE3wv9h+UWfJFmEynSRleRQlCwEKp+wCV7&#10;kw1m78bsVuPfu4VCH4eZOcMs16PtxJUG3zpWkCUpCOLK6ZYbBadj8foOwgdkjZ1jUnAnD+vV89MS&#10;c+1u/E3XQ2hEhLDPUYEJoc+l9JUhiz5xPXH0ajdYDFEOjdQD3iLcdnKWpnNpseW4YLCnT0PV+fBj&#10;Fbi9CduP9E670pRZMaunl69yqtTkZdwsQAQaw3/4r73TCt7m8Ps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/p/EAAAA2wAAAA8AAAAAAAAAAAAAAAAAmAIAAGRycy9k&#10;b3ducmV2LnhtbFBLBQYAAAAABAAEAPUAAACJAwAAAAA=&#10;" stroked="f" strokeweight="1.5pt">
                <v:fill r:id="rId4" o:title="Внутри центрального изображения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ru-RU"/>
      </w:rP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0FA" w:rsidRDefault="004642F0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Группа 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Прямоугольник 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Группа 26" descr="Элементы оформления" title="Оформление переднего плана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Прямоугольник 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 descr="Ребенок с мелом " title="Изображение на переднем плане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 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 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 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 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 36" descr="Ребенок раскрашивает" title="Изображение на переднем плане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Прямоугольник 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Группа 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Прямоугольник 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 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Группа 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Прямоугольник 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 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 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Прямоугольник 37" descr="Ребенок со следами краски на руках " title="Ребенок со следами краски на руках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Группа 65" o:spid="_x0000_s1041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">
              <v:rect id="Прямоугольник 18" o:spid="_x0000_s1042" style="position:absolute;left:32419;width:31088;height:2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ni8QA&#10;AADbAAAADwAAAGRycy9kb3ducmV2LnhtbESPT2vCQBDF7wW/wzKCt7qxQinRVUQQLNg/RsXrkB2T&#10;YHY27K6afvvOodDbDO/Ne7+ZL3vXqjuF2Hg2MBlnoIhLbxuuDBwPm+c3UDEhW2w9k4EfirBcDJ7m&#10;mFv/4D3di1QpCeGYo4E6pS7XOpY1OYxj3xGLdvHBYZI1VNoGfEi4a/VLlr1qhw1LQ40drWsqr8XN&#10;GTif3PTzvfvqi83uFjg78UfxPTVmNOxXM1CJ+vRv/rveWsEXWPlFB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QJ4vEAAAA2wAAAA8AAAAAAAAAAAAAAAAAmAIAAGRycy9k&#10;b3ducmV2LnhtbFBLBQYAAAAABAAEAPUAAACJAwAAAAA=&#10;" fillcolor="#50bea3 [3205]" stroked="f" strokeweight="1.5pt"/>
              <v:group id="Группа 26" o:spid="_x0000_s1043" alt="Элементы оформления" style="position:absolute;left:64756;width:31088;height:52753" coordorigin="" coordsize="32353,5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Прямоугольник 27" o:spid="_x0000_s1044" style="position:absolute;left:19812;width:12185;height:137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ZfMMA&#10;AADbAAAADwAAAGRycy9kb3ducmV2LnhtbESP0YrCMBRE3wX/IVzBN01XWF2qURbRZVdRWPUDrs21&#10;LTY3pYm1/XsjCD4OM3OGmS0aU4iaKpdbVvAxjEAQJ1bnnCo4HdeDLxDOI2ssLJOClhws5t3ODGNt&#10;7/xP9cGnIkDYxagg876MpXRJRgbd0JbEwbvYyqAPskqlrvAe4KaQoygaS4M5h4UMS1pmlFwPN6Ng&#10;lV/attmXdvuzqneb8/HTbCZ/SvV7zfcUhKfGv8Ov9q9WMJrA80v4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SZfMMAAADbAAAADwAAAAAAAAAAAAAAAACYAgAAZHJzL2Rv&#10;d25yZXYueG1sUEsFBgAAAAAEAAQA9QAAAIgDAAAAAA==&#10;" fillcolor="#2a5b7f [3215]" stroked="f" strokeweight="1.5pt"/>
                <v:rect id="Прямоугольник 28" o:spid="_x0000_s1045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NDsIA&#10;AADbAAAADwAAAGRycy9kb3ducmV2LnhtbERPy2rCQBTdF/yH4Qrd1YkBW4mOIhKlTWnBxwdcM9ck&#10;mLkTMtM8/r6zKHR5OO/1djC16Kh1lWUF81kEgji3uuJCwfVyeFmCcB5ZY22ZFIzkYLuZPK0x0bbn&#10;E3VnX4gQwi5BBaX3TSKly0sy6Ga2IQ7c3bYGfYBtIXWLfQg3tYyj6FUarDg0lNjQvqT8cf4xCtLq&#10;Po7Dd2M/j2n3ld0uC5O9fSj1PB12KxCeBv8v/nO/awVxGBu+h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w0OwgAAANsAAAAPAAAAAAAAAAAAAAAAAJgCAABkcnMvZG93&#10;bnJldi54bWxQSwUGAAAAAAQABAD1AAAAhwMAAAAA&#10;" fillcolor="#2a5b7f [3215]" stroked="f" strokeweight="1.5pt"/>
                <v:rect id="Прямоугольник 29" o:spid="_x0000_s1046" style="position:absolute;left:6096;top:3505;width:7620;height:76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G/FsQA&#10;AADbAAAADwAAAGRycy9kb3ducmV2LnhtbESPwWrDMBBE74H+g9hCbrEcH0rjRgkhkFDoqbFp6W2R&#10;NraJtTKWajv++qpQ6HGYmTfMdj/ZVgzU+8axgnWSgiDWzjRcKSiL0+oZhA/IBlvHpOBOHva7h8UW&#10;c+NGfqfhEioRIexzVFCH0OVSel2TRZ+4jjh6V9dbDFH2lTQ9jhFuW5ml6ZO02HBcqLGjY036dvm2&#10;CtKPz/ns1hvzVcxloUutS/fmlVo+TocXEIGm8B/+a78aBdkGfr/EH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vxbEAAAA2wAAAA8AAAAAAAAAAAAAAAAAmAIAAGRycy9k&#10;b3ducmV2LnhtbFBLBQYAAAAABAAEAPUAAACJAwAAAAA=&#10;" fillcolor="#50bea3 [3205]" stroked="f" strokeweight="1.5pt"/>
                <v:rect id="Прямоугольник 30" o:spid="_x0000_s1047" alt="Ребенок с мелом " style="position:absolute;top:10309;width:23971;height:228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ZQr8A&#10;AADbAAAADwAAAGRycy9kb3ducmV2LnhtbERPy4rCMBTdC/5DuII7TW0HGapRRHzMuOqoH3Btrm2x&#10;uSlNrPXvJ4uBWR7Oe7nuTS06al1lWcFsGoEgzq2uuFBwvewnnyCcR9ZYWyYFb3KwXg0HS0y1ffEP&#10;dWdfiBDCLkUFpfdNKqXLSzLoprYhDtzdtgZ9gG0hdYuvEG5qGUfRXBqsODSU2NC2pPxxfhoFXfzR&#10;ZYnLDofbNYmpOfGOv49KjUf9ZgHCU+//xX/uL60gCevDl/A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BBlCvwAAANsAAAAPAAAAAAAAAAAAAAAAAJgCAABkcnMvZG93bnJl&#10;di54bWxQSwUGAAAAAAQABAD1AAAAhAMAAAAA&#10;" stroked="f" strokeweight="1.5pt">
                  <v:fill r:id="rId4" o:title="Ребенок с мелом " recolor="t" type="frame"/>
                </v:rect>
                <v:rect id="Прямоугольник 31" o:spid="_x0000_s1048" style="position:absolute;left:13716;top:29718;width:18637;height:18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0zWsMA&#10;AADbAAAADwAAAGRycy9kb3ducmV2LnhtbESPQYvCMBSE74L/ITzBm6ZVWN2uUUQU3MuC1Utvj+Zt&#10;W7d5KU3U6q/fCILHYWa+YRarztTiSq2rLCuIxxEI4tzqigsFp+NuNAfhPLLG2jIpuJOD1bLfW2Ci&#10;7Y0PdE19IQKEXYIKSu+bREqXl2TQjW1DHLxf2xr0QbaF1C3eAtzUchJFH9JgxWGhxIY2JeV/6cUo&#10;yMzMkr3Pfr6z8yF7nLc+jbtPpYaDbv0FwlPn3+FXe68VTGN4fg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0zWsMAAADbAAAADwAAAAAAAAAAAAAAAACYAgAAZHJzL2Rv&#10;d25yZXYueG1sUEsFBgAAAAAEAAQA9QAAAIgDAAAAAA==&#10;" fillcolor="#9a66ca [3207]" stroked="f" strokeweight="1.5pt">
                  <v:fill opacity="46517f"/>
                </v:rect>
                <v:rect id="Прямоугольник 32" o:spid="_x0000_s1049" style="position:absolute;left:16002;top:4876;width:11430;height:114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S7MEA&#10;AADbAAAADwAAAGRycy9kb3ducmV2LnhtbESP3YrCMBSE7xd8h3AE79bUCotUo6hQEATx9/7QHNtq&#10;c1KbqPXtzYLg5TAz3zCTWWsq8aDGlZYVDPoRCOLM6pJzBcdD+jsC4TyyxsoyKXiRg9m08zPBRNsn&#10;7+ix97kIEHYJKii8rxMpXVaQQde3NXHwzrYx6INscqkbfAa4qWQcRX/SYMlhocCalgVl1/3dKBid&#10;1q6Mq3W6iS633X2x1Gm71Ur1uu18DMJT67/hT3ulFQxj+P8SfoC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VEuzBAAAA2wAAAA8AAAAAAAAAAAAAAAAAmAIAAGRycy9kb3du&#10;cmV2LnhtbFBLBQYAAAAABAAEAPUAAACGAwAAAAA=&#10;" filled="f" strokecolor="#ffc000" strokeweight="1.5pt"/>
                <v:rect id="Прямоугольник 33" o:spid="_x0000_s1050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3d8AA&#10;AADbAAAADwAAAGRycy9kb3ducmV2LnhtbESP3arCMBCE7wXfIazgnaYqiFSjqFAQBDn+3S/N2lab&#10;TW2i1rc/EQQvh5n5hpktGlOKJ9WusKxg0I9AEKdWF5wpOB2T3gSE88gaS8uk4E0OFvN2a4axti/e&#10;0/PgMxEg7GJUkHtfxVK6NCeDrm8r4uBdbG3QB1lnUtf4CnBTymEUjaXBgsNCjhWtc0pvh4dRMDlv&#10;XTEst8kuut73j9VaJ82fVqrbaZZTEJ4a/wt/2xutYDSCz5fw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m3d8AAAADbAAAADwAAAAAAAAAAAAAAAACYAgAAZHJzL2Rvd25y&#10;ZXYueG1sUEsFBgAAAAAEAAQA9QAAAIUDAAAAAA==&#10;" filled="f" strokecolor="#ffc000" strokeweight="1.5pt"/>
                <v:rect id="Прямоугольник 34" o:spid="_x0000_s1051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Прямоугольник 35" o:spid="_x0000_s1052" style="position:absolute;left:18288;top:21793;width:12547;height:125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UjzsMA&#10;AADbAAAADwAAAGRycy9kb3ducmV2LnhtbESPQWvCQBSE7wX/w/IEb83GSqVNXUUKiuBJE5TeHruv&#10;STD7NmRXjf76riD0OMzMN8xs0dtGXKjztWMF4yQFQaydqblUUOSr1w8QPiAbbByTght5WMwHLzPM&#10;jLvyji77UIoIYZ+hgiqENpPS64os+sS1xNH7dZ3FEGVXStPhNcJtI9/SdCot1hwXKmzpuyJ92p+t&#10;gvRwvK/d+NP85Pci14XWhdt6pUbDfvkFIlAf/sPP9sYomLzD40v8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UjzsMAAADbAAAADwAAAAAAAAAAAAAAAACYAgAAZHJzL2Rv&#10;d25yZXYueG1sUEsFBgAAAAAEAAQA9QAAAIgDAAAAAA==&#10;" fillcolor="#50bea3 [3205]" stroked="f" strokeweight="1.5pt"/>
                <v:rect id="Прямоугольник 36" o:spid="_x0000_s1053" alt="Ребенок раскрашивает" style="position:absolute;left:7619;top:35506;width:19400;height:194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3Wb4A&#10;AADbAAAADwAAAGRycy9kb3ducmV2LnhtbESPzQrCMBCE74LvEFbwpqkKItUoIgh6En/PS7M2xWZT&#10;mqjVpzeC4HGYmW+Y2aKxpXhQ7QvHCgb9BARx5nTBuYLTcd2bgPABWWPpmBS8yMNi3m7NMNXuyXt6&#10;HEIuIoR9igpMCFUqpc8MWfR9VxFH7+pqiyHKOpe6xmeE21IOk2QsLRYcFwxWtDKU3Q53qyBcbsl7&#10;ORjqc7E9u9NqJC/O7JTqdprlFESgJvzDv/ZGKxiN4fsl/gA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et1m+AAAA2wAAAA8AAAAAAAAAAAAAAAAAmAIAAGRycy9kb3ducmV2&#10;LnhtbFBLBQYAAAAABAAEAPUAAACDAwAAAAA=&#10;" stroked="f" strokeweight="1.5pt">
                  <v:fill r:id="rId5" o:title="Ребенок раскрашивает" recolor="t" type="frame"/>
                </v:rect>
              </v:group>
              <v:rect id="Прямоугольник 17" o:spid="_x0000_s1054" style="position:absolute;left:64766;top:53700;width:31088;height:1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Kb0L8A&#10;AADbAAAADwAAAGRycy9kb3ducmV2LnhtbERPTYvCMBC9C/6HMII3TXXRajWKCIviSV3B69iMbbGZ&#10;lCZq/fdGEPY2j/c582VjSvGg2hWWFQz6EQji1OqCMwWnv9/eBITzyBpLy6TgRQ6Wi3Zrjom2Tz7Q&#10;4+gzEULYJagg975KpHRpTgZd31bEgbva2qAPsM6krvEZwk0ph1E0lgYLDg05VrTOKb0d70bBiLO9&#10;HY4Og/NmF/3ENI7v0/1FqW6nWc1AeGr8v/jr3uowP4bPL+E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8pvQvwAAANsAAAAPAAAAAAAAAAAAAAAAAJgCAABkcnMvZG93bnJl&#10;di54bWxQSwUGAAAAAAQABAD1AAAAhAMAAAAA&#10;" fillcolor="#2a5b7f [3215]" stroked="f" strokeweight="1.5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Группа 1" o:spid="_x0000_s1055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Прямоугольник 23" o:spid="_x0000_s1056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h/R8QA&#10;AADbAAAADwAAAGRycy9kb3ducmV2LnhtbESPQWvCQBSE70L/w/IKvZlNDYikbkIpCC20atOK10f2&#10;mYRm34bdVdN/7wqCx2FmvmGW5Wh6cSLnO8sKnpMUBHFtdceNgt+f1XQBwgdkjb1lUvBPHsriYbLE&#10;XNszf9OpCo2IEPY5KmhDGHIpfd2SQZ/YgTh6B+sMhihdI7XDc4SbXs7SdC4NdhwXWhzoraX6rzoa&#10;BfudydYfw2asVp9Hx+mOv6ptptTT4/j6AiLQGO7hW/tdK5hlcP0Sf4As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Yf0fEAAAA2wAAAA8AAAAAAAAAAAAAAAAAmAIAAGRycy9k&#10;b3ducmV2LnhtbFBLBQYAAAAABAAEAPUAAACJAwAAAAA=&#10;" fillcolor="#50bea3 [3205]" stroked="f" strokeweight="1.5pt"/>
                <v:rect id="Прямоугольник 24" o:spid="_x0000_s1057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OV8EA&#10;AADbAAAADwAAAGRycy9kb3ducmV2LnhtbESP3YrCMBSE7xd8h3AE79ZU0aVUo9S/xZu9sPoAh+bY&#10;FpuT0EStb78RFvZymJlvmOW6N614UOcbywom4wQEcWl1w5WCy/nwmYLwAVlja5kUvMjDejX4WGKm&#10;7ZNP9ChCJSKEfYYK6hBcJqUvazLox9YRR+9qO4Mhyq6SusNnhJtWTpPkSxpsOC7U6GhbU3kr7kbB&#10;N6W0D8c5N5v8J91dcovOzZQaDft8ASJQH/7Df+2jVjCdwft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ujlfBAAAA2wAAAA8AAAAAAAAAAAAAAAAAmAIAAGRycy9kb3du&#10;cmV2LnhtbFBLBQYAAAAABAAEAPUAAACGAwAAAAA=&#10;" fillcolor="#9a66ca [3207]" stroked="f" strokeweight="1.5pt"/>
                <v:rect id="Прямоугольник 25" o:spid="_x0000_s1058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qgcQA&#10;AADbAAAADwAAAGRycy9kb3ducmV2LnhtbESPQWvCQBSE7wX/w/KE3pqNKTGaukoplEpPJgpeX7Ov&#10;SWj2bciuJv77bqHgcZiZb5jNbjKduNLgWssKFlEMgriyuuVawen4/rQC4Tyyxs4yKbiRg9129rDB&#10;XNuRC7qWvhYBwi5HBY33fS6lqxoy6CLbEwfv2w4GfZBDLfWAY4CbTiZxvJQGWw4LDfb01lD1U16M&#10;gpTrg03SYnH++IyfM1pml/XhS6nH+fT6AsLT5O/h//ZeK0hS+PsSf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AaoHEAAAA2wAAAA8AAAAAAAAAAAAAAAAAmAIAAGRycy9k&#10;b3ducmV2LnhtbFBLBQYAAAAABAAEAPUAAACJAwAAAAA=&#10;" fillcolor="#2a5b7f [3215]" stroked="f" strokeweight="1.5pt"/>
              </v:group>
              <v:group id="Группа 1" o:spid="_x0000_s1059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Прямоугольник 40" o:spid="_x0000_s1060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EkMAA&#10;AADbAAAADwAAAGRycy9kb3ducmV2LnhtbERPTYvCMBC9L+x/CCN401RdRKpRZEFQUFer4nVoxrbY&#10;TEoStfvvzWFhj4/3PVu0phZPcr6yrGDQT0AQ51ZXXCg4n1a9CQgfkDXWlknBL3lYzD8/Zphq++Ij&#10;PbNQiBjCPkUFZQhNKqXPSzLo+7YhjtzNOoMhQldI7fAVw00th0kylgYrjg0lNvRdUn7PHkbB9WJG&#10;+03z02ar7cNxcuFddhgp1e20yymIQG34F/+511rBV1wfv8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9UEkMAAAADbAAAADwAAAAAAAAAAAAAAAACYAgAAZHJzL2Rvd25y&#10;ZXYueG1sUEsFBgAAAAAEAAQA9QAAAIUDAAAAAA==&#10;" fillcolor="#50bea3 [3205]" stroked="f" strokeweight="1.5pt"/>
                <v:rect id="Прямоугольник 41" o:spid="_x0000_s1061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Ib8MA&#10;AADbAAAADwAAAGRycy9kb3ducmV2LnhtbESPwWrDMBBE74X8g9hAbo2c4BbjRAlOmpZceqibD1is&#10;jS1irYSlxu7fV4VCj8PMvGG2+8n24k5DMI4VrJYZCOLGacOtgsvn62MBIkRkjb1jUvBNAfa72cMW&#10;S+1G/qB7HVuRIBxKVNDF6EspQ9ORxbB0njh5VzdYjEkOrdQDjglue7nOsmdp0XBa6NDTsaPmVn9Z&#10;BW9U0Cmen9gcqvfi5VI59D5XajGfqg2ISFP8D/+1z1pBvoLfL+kH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bIb8MAAADbAAAADwAAAAAAAAAAAAAAAACYAgAAZHJzL2Rv&#10;d25yZXYueG1sUEsFBgAAAAAEAAQA9QAAAIgDAAAAAA==&#10;" fillcolor="#9a66ca [3207]" stroked="f" strokeweight="1.5pt"/>
                <v:rect id="Прямоугольник 42" o:spid="_x0000_s1062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XVcMA&#10;AADbAAAADwAAAGRycy9kb3ducmV2LnhtbESPT4vCMBTE74LfITzBm6bWv9s1yrIgiifrCl6fzdu2&#10;bPNSmqj12xtB2OMwM79hluvWVOJGjSstKxgNIxDEmdUl5wpOP5vBAoTzyBory6TgQQ7Wq25niYm2&#10;d07pdvS5CBB2CSoovK8TKV1WkEE3tDVx8H5tY9AH2eRSN3gPcFPJOIpm0mDJYaHAmr4Lyv6OV6Ng&#10;yvnBxtN0dN7uo/GcZvPrx+GiVL/Xfn2C8NT6//C7vdMKJjG8vo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YXVcMAAADbAAAADwAAAAAAAAAAAAAAAACYAgAAZHJzL2Rv&#10;d25yZXYueG1sUEsFBgAAAAAEAAQA9QAAAIgDAAAAAA==&#10;" fillcolor="#2a5b7f [3215]" stroked="f" strokeweight="1.5pt"/>
              </v:group>
              <v:rect id="Прямоугольник 37" o:spid="_x0000_s1063" alt="Ребенок со следами краски на руках " style="position:absolute;left:32424;top:31804;width:31090;height:4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Z7sMA&#10;AADbAAAADwAAAGRycy9kb3ducmV2LnhtbESPT4vCMBTE7wt+h/AEb5q6QpVqFF109aT45+Lt0Tzb&#10;YvNSmmi7394Iwh6HmfkNM1u0phRPql1hWcFwEIEgTq0uOFNwOW/6ExDOI2ssLZOCP3KwmHe+Zpho&#10;2/CRniefiQBhl6CC3PsqkdKlORl0A1sRB+9ma4M+yDqTusYmwE0pv6MolgYLDgs5VvSTU3o/PYwC&#10;vY8n18fatQ2Pr4ff7U7e49VNqV63XU5BeGr9f/jT3mkFozG8v4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Z7sMAAADbAAAADwAAAAAAAAAAAAAAAACYAgAAZHJzL2Rv&#10;d25yZXYueG1sUEsFBgAAAAAEAAQA9QAAAIgDAAAAAA==&#10;" stroked="f" strokeweight="1.5pt">
                <v:fill r:id="rId6" o:title="Ребенок со следами краски на руках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58428AE"/>
    <w:multiLevelType w:val="hybridMultilevel"/>
    <w:tmpl w:val="CC56A5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A5B7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401994"/>
    <w:multiLevelType w:val="hybridMultilevel"/>
    <w:tmpl w:val="4B9CED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2A5B7F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C56B28"/>
    <w:multiLevelType w:val="hybridMultilevel"/>
    <w:tmpl w:val="4664DB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6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665"/>
    <w:rsid w:val="00002366"/>
    <w:rsid w:val="000036D5"/>
    <w:rsid w:val="00023293"/>
    <w:rsid w:val="00061977"/>
    <w:rsid w:val="0008782A"/>
    <w:rsid w:val="000A065A"/>
    <w:rsid w:val="00106FC5"/>
    <w:rsid w:val="00120DEC"/>
    <w:rsid w:val="00135FB0"/>
    <w:rsid w:val="00145665"/>
    <w:rsid w:val="001C55B6"/>
    <w:rsid w:val="001D6CC4"/>
    <w:rsid w:val="00206405"/>
    <w:rsid w:val="00253267"/>
    <w:rsid w:val="002823CD"/>
    <w:rsid w:val="00287787"/>
    <w:rsid w:val="00291685"/>
    <w:rsid w:val="002B0A3D"/>
    <w:rsid w:val="003007A7"/>
    <w:rsid w:val="003257E1"/>
    <w:rsid w:val="00325DEC"/>
    <w:rsid w:val="00346FFA"/>
    <w:rsid w:val="003A3069"/>
    <w:rsid w:val="003C20B5"/>
    <w:rsid w:val="003E545F"/>
    <w:rsid w:val="003F03D2"/>
    <w:rsid w:val="003F1E1A"/>
    <w:rsid w:val="004045E5"/>
    <w:rsid w:val="00421496"/>
    <w:rsid w:val="00422C27"/>
    <w:rsid w:val="0044367C"/>
    <w:rsid w:val="004642F0"/>
    <w:rsid w:val="0049635C"/>
    <w:rsid w:val="004A1EEC"/>
    <w:rsid w:val="00500564"/>
    <w:rsid w:val="0051102B"/>
    <w:rsid w:val="005838BC"/>
    <w:rsid w:val="005B57E1"/>
    <w:rsid w:val="005E61E0"/>
    <w:rsid w:val="005F0F31"/>
    <w:rsid w:val="006024ED"/>
    <w:rsid w:val="0061793F"/>
    <w:rsid w:val="0062123A"/>
    <w:rsid w:val="00622901"/>
    <w:rsid w:val="006605F8"/>
    <w:rsid w:val="006676A1"/>
    <w:rsid w:val="006833BD"/>
    <w:rsid w:val="00683D8C"/>
    <w:rsid w:val="006E2D42"/>
    <w:rsid w:val="00720FEE"/>
    <w:rsid w:val="00764B6F"/>
    <w:rsid w:val="007C7319"/>
    <w:rsid w:val="007D43B3"/>
    <w:rsid w:val="007F20B4"/>
    <w:rsid w:val="007F525E"/>
    <w:rsid w:val="007F6193"/>
    <w:rsid w:val="0082695D"/>
    <w:rsid w:val="0083044C"/>
    <w:rsid w:val="0085182D"/>
    <w:rsid w:val="008709F5"/>
    <w:rsid w:val="00877A91"/>
    <w:rsid w:val="00884E86"/>
    <w:rsid w:val="008927FF"/>
    <w:rsid w:val="008971D1"/>
    <w:rsid w:val="008E3921"/>
    <w:rsid w:val="0090027B"/>
    <w:rsid w:val="00905238"/>
    <w:rsid w:val="00905B90"/>
    <w:rsid w:val="0094702A"/>
    <w:rsid w:val="0096513F"/>
    <w:rsid w:val="00967DAB"/>
    <w:rsid w:val="00990E76"/>
    <w:rsid w:val="00991A53"/>
    <w:rsid w:val="00996F4E"/>
    <w:rsid w:val="009F71FE"/>
    <w:rsid w:val="00A31F33"/>
    <w:rsid w:val="00A70A62"/>
    <w:rsid w:val="00A71DA8"/>
    <w:rsid w:val="00AB1210"/>
    <w:rsid w:val="00AB770D"/>
    <w:rsid w:val="00AF2088"/>
    <w:rsid w:val="00AF5FB0"/>
    <w:rsid w:val="00B0080A"/>
    <w:rsid w:val="00B0538C"/>
    <w:rsid w:val="00B37AB8"/>
    <w:rsid w:val="00B418DE"/>
    <w:rsid w:val="00B47FE7"/>
    <w:rsid w:val="00B67824"/>
    <w:rsid w:val="00BE15BA"/>
    <w:rsid w:val="00C20ED0"/>
    <w:rsid w:val="00C273E0"/>
    <w:rsid w:val="00C46111"/>
    <w:rsid w:val="00C70681"/>
    <w:rsid w:val="00C72A09"/>
    <w:rsid w:val="00C83332"/>
    <w:rsid w:val="00C95E04"/>
    <w:rsid w:val="00CB595F"/>
    <w:rsid w:val="00CC0A8F"/>
    <w:rsid w:val="00CC24B6"/>
    <w:rsid w:val="00CD3A64"/>
    <w:rsid w:val="00CE08CD"/>
    <w:rsid w:val="00D0664A"/>
    <w:rsid w:val="00D210FA"/>
    <w:rsid w:val="00D30F1D"/>
    <w:rsid w:val="00D32877"/>
    <w:rsid w:val="00D57231"/>
    <w:rsid w:val="00D87B48"/>
    <w:rsid w:val="00D91203"/>
    <w:rsid w:val="00D94FD1"/>
    <w:rsid w:val="00E41692"/>
    <w:rsid w:val="00E55D74"/>
    <w:rsid w:val="00E81234"/>
    <w:rsid w:val="00E9037E"/>
    <w:rsid w:val="00EA120D"/>
    <w:rsid w:val="00EA49C3"/>
    <w:rsid w:val="00EB5E14"/>
    <w:rsid w:val="00EE19D9"/>
    <w:rsid w:val="00EF26FC"/>
    <w:rsid w:val="00F37523"/>
    <w:rsid w:val="00F50168"/>
    <w:rsid w:val="00F50D34"/>
    <w:rsid w:val="00F61360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27FA66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D8C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2A5B7F" w:themeColor="text2"/>
      <w:spacing w:val="10"/>
      <w:sz w:val="28"/>
    </w:rPr>
  </w:style>
  <w:style w:type="paragraph" w:styleId="2">
    <w:name w:val="heading 2"/>
    <w:basedOn w:val="a"/>
    <w:next w:val="a"/>
    <w:link w:val="20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4">
    <w:name w:val="heading 4"/>
    <w:next w:val="a"/>
    <w:link w:val="40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50BEA3" w:themeColor="accent2"/>
      <w:spacing w:val="10"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semiHidden/>
    <w:rsid w:val="00A70A62"/>
    <w:rPr>
      <w:rFonts w:eastAsia="Times New Roman" w:cs="Arial"/>
      <w:b/>
      <w:noProof/>
      <w:color w:val="50BEA3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Название Знак"/>
    <w:basedOn w:val="a0"/>
    <w:link w:val="a4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90E76"/>
    <w:rPr>
      <w:rFonts w:asciiTheme="majorHAnsi" w:hAnsiTheme="majorHAnsi"/>
      <w:b/>
      <w:color w:val="2A5B7F" w:themeColor="text2"/>
      <w:spacing w:val="10"/>
      <w:sz w:val="28"/>
    </w:rPr>
  </w:style>
  <w:style w:type="character" w:customStyle="1" w:styleId="Hashtag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9EC54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9EC544" w:themeColor="accent1"/>
        <w:bottom w:val="single" w:sz="4" w:space="10" w:color="9EC544" w:themeColor="accent1"/>
      </w:pBdr>
      <w:spacing w:before="360" w:after="360"/>
      <w:ind w:left="864" w:right="864"/>
      <w:jc w:val="center"/>
    </w:pPr>
    <w:rPr>
      <w:i/>
      <w:iCs/>
      <w:color w:val="9EC54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9EC54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9EC54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ad">
    <w:name w:val="Обычный текст"/>
    <w:aliases w:val="темный фон"/>
    <w:basedOn w:val="a"/>
    <w:qFormat/>
    <w:rsid w:val="00990E76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C46111"/>
    <w:pPr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46111"/>
  </w:style>
  <w:style w:type="paragraph" w:styleId="af0">
    <w:name w:val="footer"/>
    <w:basedOn w:val="a"/>
    <w:link w:val="af1"/>
    <w:uiPriority w:val="99"/>
    <w:semiHidden/>
    <w:rsid w:val="00C46111"/>
    <w:pPr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46111"/>
  </w:style>
  <w:style w:type="paragraph" w:styleId="af2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next w:val="a"/>
    <w:link w:val="22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2A5B7F" w:themeColor="text2"/>
      <w:spacing w:val="-10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6111"/>
    <w:rPr>
      <w:rFonts w:asciiTheme="majorHAnsi" w:hAnsiTheme="majorHAnsi"/>
      <w:b/>
      <w:noProof/>
      <w:color w:val="2A5B7F" w:themeColor="text2"/>
      <w:spacing w:val="-10"/>
      <w:sz w:val="48"/>
      <w:szCs w:val="100"/>
    </w:rPr>
  </w:style>
  <w:style w:type="paragraph" w:styleId="af4">
    <w:name w:val="Normal (Web)"/>
    <w:basedOn w:val="a"/>
    <w:uiPriority w:val="99"/>
    <w:unhideWhenUsed/>
    <w:rsid w:val="00C706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78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jp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102;&#1090;&#1082;&#1072;\AppData\Roaming\Microsoft\&#1064;&#1072;&#1073;&#1083;&#1086;&#1085;&#1099;\&#1054;&#1073;&#1088;&#1072;&#1079;&#1086;&#1074;&#1072;&#1090;&#1077;&#1083;&#1100;&#1085;&#1099;&#1081;%20&#1073;&#1091;&#1082;&#1083;&#1077;&#1090;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76C48E-4C0F-468C-B5F5-074B2EE9B9EF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71af3243-3dd4-4a8d-8c0d-dd76da1f02a5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50DB864-ED13-4DF9-8C3A-CE006277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Образовательный буклет</Template>
  <TotalTime>0</TotalTime>
  <Pages>2</Pages>
  <Words>530</Words>
  <Characters>3027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2020-01-19T13:57:00Z</dcterms:created>
  <dcterms:modified xsi:type="dcterms:W3CDTF">2020-01-19T13:57:00Z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